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F1CEB" w14:textId="77777777" w:rsidR="00A86554" w:rsidRDefault="00A86554" w:rsidP="00A86554">
      <w:pPr>
        <w:ind w:left="568" w:firstLine="708"/>
        <w:jc w:val="both"/>
        <w:rPr>
          <w:rStyle w:val="Ninguno"/>
          <w:rFonts w:ascii="Arial" w:eastAsia="Arial" w:hAnsi="Arial"/>
          <w:sz w:val="32"/>
          <w:szCs w:val="32"/>
        </w:rPr>
      </w:pPr>
      <w:r>
        <w:rPr>
          <w:rStyle w:val="Ninguno"/>
          <w:rFonts w:ascii="Arial" w:hAnsi="Arial"/>
          <w:sz w:val="32"/>
          <w:szCs w:val="32"/>
        </w:rPr>
        <w:t>Policía Local informa</w:t>
      </w:r>
      <w:bookmarkStart w:id="0" w:name="_GoBack"/>
      <w:bookmarkEnd w:id="0"/>
      <w:r>
        <w:rPr>
          <w:rStyle w:val="Ninguno"/>
          <w:rFonts w:ascii="Arial" w:hAnsi="Arial"/>
          <w:sz w:val="32"/>
          <w:szCs w:val="32"/>
        </w:rPr>
        <w:t xml:space="preserve">: </w:t>
      </w:r>
    </w:p>
    <w:p w14:paraId="1D1552F1" w14:textId="77777777" w:rsidR="00A86554" w:rsidRDefault="00A86554" w:rsidP="00A86554">
      <w:pPr>
        <w:ind w:left="1276"/>
        <w:jc w:val="both"/>
        <w:rPr>
          <w:rFonts w:ascii="Arial" w:eastAsia="Arial" w:hAnsi="Arial"/>
          <w:b/>
          <w:bCs/>
          <w:sz w:val="22"/>
          <w:szCs w:val="22"/>
        </w:rPr>
      </w:pPr>
    </w:p>
    <w:p w14:paraId="561BACC9" w14:textId="4E3F1A80" w:rsidR="00A86554" w:rsidRPr="002079BF" w:rsidRDefault="00A86554" w:rsidP="007421D1">
      <w:pPr>
        <w:spacing w:line="360" w:lineRule="auto"/>
        <w:ind w:left="1276"/>
        <w:jc w:val="both"/>
        <w:rPr>
          <w:rStyle w:val="Ninguno"/>
          <w:rFonts w:ascii="Arial" w:hAnsi="Arial"/>
          <w:b/>
          <w:sz w:val="34"/>
          <w:szCs w:val="34"/>
        </w:rPr>
      </w:pPr>
      <w:r w:rsidRPr="002079BF">
        <w:rPr>
          <w:rStyle w:val="Ninguno"/>
          <w:rFonts w:ascii="Arial" w:hAnsi="Arial"/>
          <w:b/>
          <w:sz w:val="34"/>
          <w:szCs w:val="34"/>
        </w:rPr>
        <w:t xml:space="preserve">Dispositivo </w:t>
      </w:r>
      <w:r w:rsidR="00A65C95" w:rsidRPr="002079BF">
        <w:rPr>
          <w:rStyle w:val="Ninguno"/>
          <w:rFonts w:ascii="Arial" w:hAnsi="Arial"/>
          <w:b/>
          <w:sz w:val="34"/>
          <w:szCs w:val="34"/>
        </w:rPr>
        <w:t>Especial</w:t>
      </w:r>
      <w:r w:rsidR="00573A6A" w:rsidRPr="002079BF">
        <w:rPr>
          <w:rStyle w:val="Ninguno"/>
          <w:rFonts w:ascii="Arial" w:hAnsi="Arial"/>
          <w:b/>
          <w:sz w:val="34"/>
          <w:szCs w:val="34"/>
        </w:rPr>
        <w:t xml:space="preserve"> de </w:t>
      </w:r>
      <w:r w:rsidR="005930C4" w:rsidRPr="002079BF">
        <w:rPr>
          <w:rStyle w:val="Ninguno"/>
          <w:rFonts w:ascii="Arial" w:hAnsi="Arial"/>
          <w:b/>
          <w:sz w:val="34"/>
          <w:szCs w:val="34"/>
        </w:rPr>
        <w:t>Tráfico</w:t>
      </w:r>
      <w:r w:rsidR="0016110F" w:rsidRPr="002079BF">
        <w:rPr>
          <w:rStyle w:val="Ninguno"/>
          <w:rFonts w:ascii="Arial" w:hAnsi="Arial"/>
          <w:b/>
          <w:sz w:val="34"/>
          <w:szCs w:val="34"/>
        </w:rPr>
        <w:t xml:space="preserve"> </w:t>
      </w:r>
      <w:r w:rsidR="006011BF" w:rsidRPr="002079BF">
        <w:rPr>
          <w:rStyle w:val="Ninguno"/>
          <w:rFonts w:ascii="Arial" w:hAnsi="Arial"/>
          <w:b/>
          <w:sz w:val="34"/>
          <w:szCs w:val="34"/>
        </w:rPr>
        <w:t>IX Carrera Contra el Cáncer 2022</w:t>
      </w:r>
      <w:r w:rsidR="00287909" w:rsidRPr="002079BF">
        <w:rPr>
          <w:rStyle w:val="Ninguno"/>
          <w:rFonts w:ascii="Arial" w:hAnsi="Arial"/>
          <w:b/>
          <w:sz w:val="34"/>
          <w:szCs w:val="34"/>
        </w:rPr>
        <w:t>.</w:t>
      </w:r>
    </w:p>
    <w:p w14:paraId="7EC06E90" w14:textId="77777777" w:rsidR="00A86554" w:rsidRDefault="00A86554" w:rsidP="00CA048E">
      <w:pPr>
        <w:jc w:val="both"/>
        <w:rPr>
          <w:rFonts w:ascii="Arial" w:eastAsia="Arial" w:hAnsi="Arial"/>
          <w:sz w:val="22"/>
          <w:szCs w:val="22"/>
        </w:rPr>
      </w:pPr>
    </w:p>
    <w:p w14:paraId="375E7875" w14:textId="6FCA4212" w:rsidR="007421D1" w:rsidRDefault="0016110F" w:rsidP="00F739B1">
      <w:pPr>
        <w:spacing w:line="360" w:lineRule="auto"/>
        <w:ind w:left="1276"/>
        <w:jc w:val="both"/>
        <w:rPr>
          <w:rStyle w:val="Ninguno"/>
          <w:rFonts w:ascii="Arial" w:hAnsi="Arial"/>
        </w:rPr>
      </w:pPr>
      <w:r>
        <w:rPr>
          <w:rStyle w:val="Ninguno"/>
          <w:rFonts w:ascii="Arial" w:hAnsi="Arial"/>
        </w:rPr>
        <w:t xml:space="preserve">Con motivo de la </w:t>
      </w:r>
      <w:r w:rsidR="00983638">
        <w:rPr>
          <w:rStyle w:val="Ninguno"/>
          <w:rFonts w:ascii="Arial" w:hAnsi="Arial"/>
        </w:rPr>
        <w:t>IX</w:t>
      </w:r>
      <w:r w:rsidR="00392CAA">
        <w:rPr>
          <w:rStyle w:val="Ninguno"/>
          <w:rFonts w:ascii="Arial" w:hAnsi="Arial"/>
        </w:rPr>
        <w:t xml:space="preserve"> C</w:t>
      </w:r>
      <w:r w:rsidR="00573A6A">
        <w:rPr>
          <w:rStyle w:val="Ninguno"/>
          <w:rFonts w:ascii="Arial" w:hAnsi="Arial"/>
        </w:rPr>
        <w:t xml:space="preserve">arrera </w:t>
      </w:r>
      <w:r w:rsidR="00983638">
        <w:rPr>
          <w:rStyle w:val="Ninguno"/>
          <w:rFonts w:ascii="Arial" w:hAnsi="Arial"/>
        </w:rPr>
        <w:t>Contra el Cáncer 2022</w:t>
      </w:r>
      <w:r>
        <w:rPr>
          <w:rStyle w:val="Ninguno"/>
          <w:rFonts w:ascii="Arial" w:hAnsi="Arial"/>
        </w:rPr>
        <w:t xml:space="preserve">, </w:t>
      </w:r>
      <w:r w:rsidR="00392CAA">
        <w:rPr>
          <w:rStyle w:val="Ninguno"/>
          <w:rFonts w:ascii="Arial" w:hAnsi="Arial"/>
        </w:rPr>
        <w:t xml:space="preserve">que tendrá </w:t>
      </w:r>
      <w:r w:rsidR="008C72A2">
        <w:rPr>
          <w:rStyle w:val="Ninguno"/>
          <w:rFonts w:ascii="Arial" w:hAnsi="Arial"/>
        </w:rPr>
        <w:t xml:space="preserve">lugar </w:t>
      </w:r>
      <w:r w:rsidR="006527C6">
        <w:rPr>
          <w:rStyle w:val="Ninguno"/>
          <w:rFonts w:ascii="Arial" w:hAnsi="Arial"/>
        </w:rPr>
        <w:t xml:space="preserve">el domingo </w:t>
      </w:r>
      <w:r w:rsidR="006011BF">
        <w:rPr>
          <w:rStyle w:val="Ninguno"/>
          <w:rFonts w:ascii="Arial" w:hAnsi="Arial"/>
          <w:b/>
        </w:rPr>
        <w:t>19</w:t>
      </w:r>
      <w:r w:rsidR="005930C4">
        <w:rPr>
          <w:rStyle w:val="Ninguno"/>
          <w:rFonts w:ascii="Arial" w:hAnsi="Arial"/>
          <w:b/>
        </w:rPr>
        <w:t xml:space="preserve"> de </w:t>
      </w:r>
      <w:r w:rsidR="006011BF">
        <w:rPr>
          <w:rStyle w:val="Ninguno"/>
          <w:rFonts w:ascii="Arial" w:hAnsi="Arial"/>
          <w:b/>
        </w:rPr>
        <w:t>junio</w:t>
      </w:r>
      <w:r w:rsidR="00A20CC0">
        <w:rPr>
          <w:rStyle w:val="Ninguno"/>
          <w:rFonts w:ascii="Arial" w:hAnsi="Arial"/>
          <w:b/>
        </w:rPr>
        <w:t xml:space="preserve"> de 2022 a las 11:0</w:t>
      </w:r>
      <w:r w:rsidR="00392CAA" w:rsidRPr="00392CAA">
        <w:rPr>
          <w:rStyle w:val="Ninguno"/>
          <w:rFonts w:ascii="Arial" w:hAnsi="Arial"/>
          <w:b/>
        </w:rPr>
        <w:t>0 horas</w:t>
      </w:r>
      <w:r w:rsidR="00392CAA">
        <w:rPr>
          <w:rStyle w:val="Ninguno"/>
          <w:rFonts w:ascii="Arial" w:hAnsi="Arial"/>
        </w:rPr>
        <w:t>,</w:t>
      </w:r>
      <w:r w:rsidR="008378E1">
        <w:rPr>
          <w:rStyle w:val="Ninguno"/>
          <w:rFonts w:ascii="Arial" w:hAnsi="Arial"/>
        </w:rPr>
        <w:t xml:space="preserve"> l</w:t>
      </w:r>
      <w:r w:rsidR="00A96B8B" w:rsidRPr="00A96B8B">
        <w:rPr>
          <w:rStyle w:val="Ninguno"/>
          <w:rFonts w:ascii="Arial" w:hAnsi="Arial"/>
        </w:rPr>
        <w:t>a Unidad de Tráfico de la Policía Local de Alcalá de Henares</w:t>
      </w:r>
      <w:r w:rsidR="006527C6">
        <w:rPr>
          <w:rStyle w:val="Ninguno"/>
          <w:rFonts w:ascii="Arial" w:hAnsi="Arial"/>
        </w:rPr>
        <w:t>, junto con Protección Civil y la organización de la prueba</w:t>
      </w:r>
      <w:r w:rsidR="00E139A8">
        <w:rPr>
          <w:rStyle w:val="Ninguno"/>
          <w:rFonts w:ascii="Arial" w:hAnsi="Arial"/>
        </w:rPr>
        <w:t>,</w:t>
      </w:r>
      <w:r w:rsidR="00A96B8B" w:rsidRPr="00A96B8B">
        <w:rPr>
          <w:rStyle w:val="Ninguno"/>
          <w:rFonts w:ascii="Arial" w:hAnsi="Arial"/>
        </w:rPr>
        <w:t xml:space="preserve"> ha</w:t>
      </w:r>
      <w:r w:rsidR="002B0010">
        <w:rPr>
          <w:rStyle w:val="Ninguno"/>
          <w:rFonts w:ascii="Arial" w:hAnsi="Arial"/>
        </w:rPr>
        <w:t>n</w:t>
      </w:r>
      <w:r w:rsidR="00A96B8B" w:rsidRPr="00A96B8B">
        <w:rPr>
          <w:rStyle w:val="Ninguno"/>
          <w:rFonts w:ascii="Arial" w:hAnsi="Arial"/>
        </w:rPr>
        <w:t xml:space="preserve"> elaborado un Plan de Movilidad y Accesibilidad</w:t>
      </w:r>
      <w:r w:rsidR="00CD2959">
        <w:rPr>
          <w:rStyle w:val="Ninguno"/>
          <w:rFonts w:ascii="Arial" w:hAnsi="Arial"/>
        </w:rPr>
        <w:t xml:space="preserve"> para la misma</w:t>
      </w:r>
      <w:r w:rsidR="008378E1">
        <w:rPr>
          <w:rStyle w:val="Ninguno"/>
          <w:rFonts w:ascii="Arial" w:hAnsi="Arial"/>
        </w:rPr>
        <w:t>;</w:t>
      </w:r>
      <w:r w:rsidR="00A96B8B" w:rsidRPr="00A96B8B">
        <w:rPr>
          <w:rStyle w:val="Ninguno"/>
          <w:rFonts w:ascii="Arial" w:hAnsi="Arial"/>
        </w:rPr>
        <w:t xml:space="preserve"> </w:t>
      </w:r>
      <w:r w:rsidR="00645DA4">
        <w:rPr>
          <w:rStyle w:val="Ninguno"/>
          <w:rFonts w:ascii="Arial" w:hAnsi="Arial"/>
        </w:rPr>
        <w:t xml:space="preserve">donde </w:t>
      </w:r>
      <w:r w:rsidR="00A96B8B" w:rsidRPr="00A96B8B">
        <w:rPr>
          <w:rStyle w:val="Ninguno"/>
          <w:rFonts w:ascii="Arial" w:hAnsi="Arial"/>
        </w:rPr>
        <w:t>se establecen las medidas necesarias de regulación de la circulación de vehículos y peatones</w:t>
      </w:r>
      <w:r w:rsidR="00E139A8">
        <w:rPr>
          <w:rStyle w:val="Ninguno"/>
          <w:rFonts w:ascii="Arial" w:hAnsi="Arial"/>
        </w:rPr>
        <w:t xml:space="preserve">, con el fin de </w:t>
      </w:r>
      <w:r w:rsidR="00A96B8B" w:rsidRPr="00A96B8B">
        <w:rPr>
          <w:rStyle w:val="Ninguno"/>
          <w:rFonts w:ascii="Arial" w:hAnsi="Arial"/>
        </w:rPr>
        <w:t>promover la seguridad vial y el buen de</w:t>
      </w:r>
      <w:r w:rsidR="006527C6">
        <w:rPr>
          <w:rStyle w:val="Ninguno"/>
          <w:rFonts w:ascii="Arial" w:hAnsi="Arial"/>
        </w:rPr>
        <w:t>sar</w:t>
      </w:r>
      <w:r w:rsidR="00CD2959">
        <w:rPr>
          <w:rStyle w:val="Ninguno"/>
          <w:rFonts w:ascii="Arial" w:hAnsi="Arial"/>
        </w:rPr>
        <w:t>rollo de</w:t>
      </w:r>
      <w:r>
        <w:rPr>
          <w:rStyle w:val="Ninguno"/>
          <w:rFonts w:ascii="Arial" w:hAnsi="Arial"/>
        </w:rPr>
        <w:t xml:space="preserve"> la </w:t>
      </w:r>
      <w:r w:rsidR="00983638">
        <w:rPr>
          <w:rStyle w:val="Ninguno"/>
          <w:rFonts w:ascii="Arial" w:hAnsi="Arial"/>
        </w:rPr>
        <w:t>IX</w:t>
      </w:r>
      <w:r w:rsidR="00392CAA">
        <w:rPr>
          <w:rStyle w:val="Ninguno"/>
          <w:rFonts w:ascii="Arial" w:hAnsi="Arial"/>
        </w:rPr>
        <w:t xml:space="preserve"> Carrera </w:t>
      </w:r>
      <w:r w:rsidR="00983638">
        <w:rPr>
          <w:rStyle w:val="Ninguno"/>
          <w:rFonts w:ascii="Arial" w:hAnsi="Arial"/>
        </w:rPr>
        <w:t>Contra el Cáncer 2022</w:t>
      </w:r>
      <w:r>
        <w:rPr>
          <w:rStyle w:val="Ninguno"/>
          <w:rFonts w:ascii="Arial" w:hAnsi="Arial"/>
        </w:rPr>
        <w:t>.</w:t>
      </w:r>
      <w:r w:rsidR="00392CAA">
        <w:rPr>
          <w:rStyle w:val="Ninguno"/>
          <w:rFonts w:ascii="Arial" w:hAnsi="Arial"/>
        </w:rPr>
        <w:t xml:space="preserve"> </w:t>
      </w:r>
    </w:p>
    <w:p w14:paraId="3E3FFAF1" w14:textId="77777777" w:rsidR="00392CAA" w:rsidRDefault="00392CAA" w:rsidP="00F739B1">
      <w:pPr>
        <w:spacing w:line="360" w:lineRule="auto"/>
        <w:ind w:left="1276"/>
        <w:jc w:val="both"/>
        <w:rPr>
          <w:rStyle w:val="Ninguno"/>
          <w:rFonts w:ascii="Arial" w:hAnsi="Arial"/>
          <w:b/>
        </w:rPr>
      </w:pPr>
    </w:p>
    <w:p w14:paraId="19EC60F2" w14:textId="7509AF24" w:rsidR="00080849" w:rsidRPr="0016110F" w:rsidRDefault="00392CAA" w:rsidP="0016110F">
      <w:pPr>
        <w:spacing w:line="360" w:lineRule="auto"/>
        <w:ind w:left="1276"/>
        <w:jc w:val="both"/>
        <w:rPr>
          <w:rStyle w:val="Ninguno"/>
          <w:rFonts w:ascii="Arial" w:hAnsi="Arial"/>
        </w:rPr>
      </w:pPr>
      <w:r>
        <w:rPr>
          <w:rStyle w:val="Ninguno"/>
          <w:rFonts w:ascii="Arial" w:hAnsi="Arial"/>
        </w:rPr>
        <w:t xml:space="preserve">El itinerario de la prueba deportiva </w:t>
      </w:r>
      <w:r w:rsidRPr="00392CAA">
        <w:rPr>
          <w:rStyle w:val="Ninguno"/>
          <w:rFonts w:ascii="Arial" w:hAnsi="Arial"/>
        </w:rPr>
        <w:t xml:space="preserve">implicará restricciones de tráfico en el </w:t>
      </w:r>
      <w:r w:rsidR="0074781B">
        <w:rPr>
          <w:rStyle w:val="Ninguno"/>
          <w:rFonts w:ascii="Arial" w:hAnsi="Arial"/>
        </w:rPr>
        <w:t>entorno de la Plaza de Cervantes, calles aledañas al casco histórico</w:t>
      </w:r>
      <w:r w:rsidRPr="00392CAA">
        <w:rPr>
          <w:rStyle w:val="Ninguno"/>
          <w:rFonts w:ascii="Arial" w:hAnsi="Arial"/>
        </w:rPr>
        <w:t xml:space="preserve"> </w:t>
      </w:r>
      <w:r w:rsidR="0074781B">
        <w:rPr>
          <w:rStyle w:val="Ninguno"/>
          <w:rFonts w:ascii="Arial" w:hAnsi="Arial"/>
        </w:rPr>
        <w:t>y el distrito V</w:t>
      </w:r>
      <w:r w:rsidR="0016110F">
        <w:rPr>
          <w:rStyle w:val="Ninguno"/>
          <w:rFonts w:ascii="Arial" w:hAnsi="Arial"/>
        </w:rPr>
        <w:t xml:space="preserve">. </w:t>
      </w:r>
      <w:r w:rsidR="00080849" w:rsidRPr="00080849">
        <w:rPr>
          <w:rStyle w:val="Ninguno"/>
          <w:rFonts w:ascii="Arial" w:hAnsi="Arial"/>
        </w:rPr>
        <w:t xml:space="preserve">Por ello, se recomienda evitar en la medida de lo posible el uso del vehículo particular, sobre todo en los accesos al centro histórico. </w:t>
      </w:r>
    </w:p>
    <w:p w14:paraId="46C5AB9C" w14:textId="16B8B2A1" w:rsidR="00D554EC" w:rsidRDefault="006011BF" w:rsidP="00080849">
      <w:pPr>
        <w:spacing w:line="360" w:lineRule="auto"/>
        <w:jc w:val="both"/>
        <w:rPr>
          <w:rStyle w:val="Ninguno"/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B618AD9" wp14:editId="510A645A">
            <wp:simplePos x="0" y="0"/>
            <wp:positionH relativeFrom="column">
              <wp:posOffset>762000</wp:posOffset>
            </wp:positionH>
            <wp:positionV relativeFrom="paragraph">
              <wp:posOffset>232410</wp:posOffset>
            </wp:positionV>
            <wp:extent cx="5706110" cy="3167380"/>
            <wp:effectExtent l="0" t="0" r="0" b="0"/>
            <wp:wrapNone/>
            <wp:docPr id="88" name="Imagen 88" descr="Captura de pantalla 2019-11-11 a las 20.14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aptura de pantalla 2019-11-11 a las 20.14.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19949" r="14041" b="12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16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D0132" w14:textId="5F415DE5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0633C1D2" w14:textId="4139822C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0A9F42ED" w14:textId="111FB163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1AD722F7" w14:textId="75BFB3F8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4A651F4B" w14:textId="77777777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246E579D" w14:textId="77777777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3823F3EF" w14:textId="77777777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5651DFC1" w14:textId="77777777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1E01D757" w14:textId="77777777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47AEF17B" w14:textId="77777777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1D72E376" w14:textId="77777777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5B8CEF4C" w14:textId="77777777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48C510BF" w14:textId="77777777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7D385F0F" w14:textId="56B4C375" w:rsidR="0016110F" w:rsidRDefault="0016110F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6FBB4F25" w14:textId="77777777" w:rsidR="004A66C7" w:rsidRDefault="004A66C7" w:rsidP="00080849">
      <w:pPr>
        <w:spacing w:line="360" w:lineRule="auto"/>
        <w:jc w:val="both"/>
        <w:rPr>
          <w:rStyle w:val="Ninguno"/>
          <w:rFonts w:ascii="Arial" w:hAnsi="Arial"/>
        </w:rPr>
      </w:pPr>
    </w:p>
    <w:p w14:paraId="37F3E297" w14:textId="6CEC2544" w:rsidR="00D554EC" w:rsidRPr="004A66C7" w:rsidRDefault="00221A4D" w:rsidP="0016110F">
      <w:pPr>
        <w:spacing w:line="360" w:lineRule="auto"/>
        <w:ind w:left="1276"/>
        <w:jc w:val="both"/>
        <w:rPr>
          <w:rStyle w:val="Ninguno"/>
          <w:rFonts w:ascii="Arial" w:hAnsi="Arial"/>
          <w:b/>
        </w:rPr>
      </w:pPr>
      <w:r w:rsidRPr="004A66C7">
        <w:rPr>
          <w:rStyle w:val="Ninguno"/>
          <w:rFonts w:ascii="Arial" w:hAnsi="Arial"/>
          <w:b/>
        </w:rPr>
        <w:lastRenderedPageBreak/>
        <w:t>El itinerario es el siguiente</w:t>
      </w:r>
      <w:r w:rsidR="004A66C7">
        <w:rPr>
          <w:rStyle w:val="Ninguno"/>
          <w:rFonts w:ascii="Arial" w:hAnsi="Arial"/>
          <w:b/>
        </w:rPr>
        <w:t>:</w:t>
      </w:r>
    </w:p>
    <w:p w14:paraId="6D88F138" w14:textId="77777777" w:rsidR="004A66C7" w:rsidRPr="004A66C7" w:rsidRDefault="004A66C7" w:rsidP="004A66C7">
      <w:pPr>
        <w:spacing w:line="360" w:lineRule="auto"/>
        <w:ind w:left="1701" w:right="1558" w:hanging="425"/>
        <w:jc w:val="both"/>
        <w:rPr>
          <w:rFonts w:ascii="Arial" w:hAnsi="Arial"/>
          <w:b/>
          <w:bCs/>
        </w:rPr>
      </w:pPr>
      <w:r w:rsidRPr="004A66C7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F8AECE0" wp14:editId="49BD56E2">
                <wp:simplePos x="0" y="0"/>
                <wp:positionH relativeFrom="column">
                  <wp:posOffset>2823845</wp:posOffset>
                </wp:positionH>
                <wp:positionV relativeFrom="paragraph">
                  <wp:posOffset>254000</wp:posOffset>
                </wp:positionV>
                <wp:extent cx="3467100" cy="2009775"/>
                <wp:effectExtent l="0" t="0" r="0" b="952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265C7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48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 xml:space="preserve">Gta. De Ronda Ancha. </w:t>
                            </w:r>
                          </w:p>
                          <w:p w14:paraId="45D77662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48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Calle Padre Francisco.</w:t>
                            </w:r>
                          </w:p>
                          <w:p w14:paraId="75E56770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48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Calle Azucena.</w:t>
                            </w:r>
                          </w:p>
                          <w:p w14:paraId="7CBE2BB8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48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Calle San Diego.</w:t>
                            </w:r>
                          </w:p>
                          <w:p w14:paraId="26A031C0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48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 xml:space="preserve">Plaza de San Diego. </w:t>
                            </w:r>
                          </w:p>
                          <w:p w14:paraId="6AA1489F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48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 xml:space="preserve">Calle Bustamante de la Cámara. </w:t>
                            </w:r>
                          </w:p>
                          <w:p w14:paraId="486BEC9B" w14:textId="77777777" w:rsid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48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Plaza de Cervantes Final</w:t>
                            </w:r>
                            <w:r>
                              <w:rPr>
                                <w:rStyle w:val="Textoennegrita"/>
                                <w:rFonts w:ascii="Arial" w:hAnsi="Arial"/>
                              </w:rPr>
                              <w:t xml:space="preserve">. </w:t>
                            </w:r>
                          </w:p>
                          <w:p w14:paraId="6F60BEE9" w14:textId="77777777" w:rsidR="004A66C7" w:rsidRDefault="004A66C7" w:rsidP="004A66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AECE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2.35pt;margin-top:20pt;width:273pt;height:158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" stroked="f">
                <v:textbox>
                  <w:txbxContent>
                    <w:p w14:paraId="7D1265C7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right="48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 xml:space="preserve">Gta. De Ronda Ancha. </w:t>
                      </w:r>
                    </w:p>
                    <w:p w14:paraId="45D77662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right="48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Calle Padre Francisco.</w:t>
                      </w:r>
                    </w:p>
                    <w:p w14:paraId="75E56770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right="48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Calle Azucena.</w:t>
                      </w:r>
                    </w:p>
                    <w:p w14:paraId="7CBE2BB8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right="48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Calle San Diego.</w:t>
                      </w:r>
                    </w:p>
                    <w:p w14:paraId="26A031C0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right="48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 xml:space="preserve">Plaza de San Diego. </w:t>
                      </w:r>
                    </w:p>
                    <w:p w14:paraId="6AA1489F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right="48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 xml:space="preserve">Calle Bustamante de la Cámara. </w:t>
                      </w:r>
                    </w:p>
                    <w:p w14:paraId="486BEC9B" w14:textId="77777777" w:rsid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right="48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Plaza de Cervantes Final</w:t>
                      </w:r>
                      <w:r>
                        <w:rPr>
                          <w:rStyle w:val="Textoennegrita"/>
                          <w:rFonts w:ascii="Arial" w:hAnsi="Arial"/>
                        </w:rPr>
                        <w:t xml:space="preserve">. </w:t>
                      </w:r>
                    </w:p>
                    <w:p w14:paraId="6F60BEE9" w14:textId="77777777" w:rsidR="004A66C7" w:rsidRDefault="004A66C7" w:rsidP="004A66C7"/>
                  </w:txbxContent>
                </v:textbox>
                <w10:wrap type="square"/>
              </v:shape>
            </w:pict>
          </mc:Fallback>
        </mc:AlternateContent>
      </w:r>
      <w:r w:rsidRPr="004A66C7">
        <w:rPr>
          <w:rFonts w:ascii="Arial" w:hAnsi="Arial"/>
          <w:b/>
          <w:bCs/>
        </w:rPr>
        <w:t xml:space="preserve">Carrera 5 Kilómetros </w:t>
      </w:r>
    </w:p>
    <w:p w14:paraId="399AE5DC" w14:textId="77777777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Plaza de Cervantes.</w:t>
      </w:r>
    </w:p>
    <w:p w14:paraId="0670EDC9" w14:textId="77777777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Calle Colegios.</w:t>
      </w:r>
    </w:p>
    <w:p w14:paraId="355EE8B9" w14:textId="77777777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Gta. de Aguadores.</w:t>
      </w:r>
    </w:p>
    <w:p w14:paraId="1512DD99" w14:textId="047C25C9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Paseo del Val.</w:t>
      </w:r>
    </w:p>
    <w:p w14:paraId="0FCBE8A3" w14:textId="77777777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Gta. de la Juventud.</w:t>
      </w:r>
    </w:p>
    <w:p w14:paraId="1CA87595" w14:textId="77777777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Avd. del Val.</w:t>
      </w:r>
    </w:p>
    <w:p w14:paraId="05B389BC" w14:textId="1709D83A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Calle Toledo.</w:t>
      </w:r>
    </w:p>
    <w:p w14:paraId="53B7920A" w14:textId="77777777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Calle Zaragoza</w:t>
      </w:r>
    </w:p>
    <w:p w14:paraId="446A71EF" w14:textId="77777777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Calle Santander.</w:t>
      </w:r>
    </w:p>
    <w:p w14:paraId="42A1B1AB" w14:textId="77777777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 xml:space="preserve">Calle Lope de Figueroa. </w:t>
      </w:r>
    </w:p>
    <w:p w14:paraId="5029D0C6" w14:textId="1E39952D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Gta. A. Rodríguez de Hita.</w:t>
      </w:r>
    </w:p>
    <w:p w14:paraId="6F3B2C18" w14:textId="77777777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Calle Lope de Figueroa.</w:t>
      </w:r>
    </w:p>
    <w:p w14:paraId="4C1791B3" w14:textId="5CACFE38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Calle Gta. De la Juventud.</w:t>
      </w:r>
    </w:p>
    <w:p w14:paraId="3F3D58F8" w14:textId="22406C85" w:rsidR="004A66C7" w:rsidRPr="004A66C7" w:rsidRDefault="004A66C7" w:rsidP="004A66C7">
      <w:pPr>
        <w:numPr>
          <w:ilvl w:val="0"/>
          <w:numId w:val="5"/>
        </w:numPr>
        <w:spacing w:line="360" w:lineRule="auto"/>
        <w:ind w:left="1701" w:right="1558" w:hanging="425"/>
        <w:jc w:val="both"/>
        <w:rPr>
          <w:rFonts w:ascii="Arial" w:hAnsi="Arial"/>
          <w:bCs/>
        </w:rPr>
      </w:pPr>
      <w:r w:rsidRPr="004A66C7">
        <w:rPr>
          <w:rFonts w:ascii="Arial" w:hAnsi="Arial"/>
          <w:bCs/>
        </w:rPr>
        <w:t>Paseo de la Alameda.</w:t>
      </w:r>
      <w:r w:rsidRPr="004A66C7">
        <w:rPr>
          <w:rFonts w:ascii="Arial" w:hAnsi="Arial"/>
          <w:b/>
          <w:bCs/>
        </w:rPr>
        <w:t xml:space="preserve"> </w:t>
      </w:r>
    </w:p>
    <w:p w14:paraId="521089C8" w14:textId="4B320FF2" w:rsidR="00D554EC" w:rsidRDefault="004A66C7" w:rsidP="004A66C7">
      <w:pPr>
        <w:spacing w:line="360" w:lineRule="auto"/>
        <w:ind w:left="1701" w:hanging="425"/>
        <w:jc w:val="both"/>
        <w:rPr>
          <w:rStyle w:val="Ninguno"/>
          <w:rFonts w:ascii="Arial" w:hAnsi="Arial"/>
        </w:rPr>
      </w:pPr>
      <w:r w:rsidRPr="004A66C7">
        <w:rPr>
          <w:rFonts w:ascii="Arial" w:eastAsiaTheme="majorEastAsia" w:hAnsi="Arial"/>
          <w:b/>
          <w:noProof/>
          <w:color w:val="365F91" w:themeColor="accent1" w:themeShade="BF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9E3DC6F" wp14:editId="65352E74">
                <wp:simplePos x="0" y="0"/>
                <wp:positionH relativeFrom="margin">
                  <wp:posOffset>765810</wp:posOffset>
                </wp:positionH>
                <wp:positionV relativeFrom="paragraph">
                  <wp:posOffset>231140</wp:posOffset>
                </wp:positionV>
                <wp:extent cx="3314700" cy="38862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3E12A" w14:textId="51012734" w:rsidR="004A66C7" w:rsidRPr="001429AB" w:rsidRDefault="004A66C7" w:rsidP="004A66C7">
                            <w:pPr>
                              <w:spacing w:line="360" w:lineRule="auto"/>
                              <w:ind w:right="406"/>
                              <w:jc w:val="both"/>
                              <w:rPr>
                                <w:rStyle w:val="Textoennegrita"/>
                                <w:rFonts w:ascii="Arial" w:hAnsi="Arial"/>
                              </w:rPr>
                            </w:pPr>
                            <w:r>
                              <w:rPr>
                                <w:rStyle w:val="Textoennegrita"/>
                                <w:rFonts w:ascii="Arial" w:hAnsi="Arial"/>
                              </w:rPr>
                              <w:t>Carrera</w:t>
                            </w:r>
                            <w:r w:rsidRPr="001429AB">
                              <w:rPr>
                                <w:rStyle w:val="Textoennegrita"/>
                                <w:rFonts w:ascii="Arial" w:hAnsi="Arial"/>
                              </w:rPr>
                              <w:t xml:space="preserve"> 2 kilómetros.</w:t>
                            </w:r>
                          </w:p>
                          <w:p w14:paraId="7A61DA73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Plaza de Cervantes.</w:t>
                            </w:r>
                          </w:p>
                          <w:p w14:paraId="170677F3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Calle Colegios.</w:t>
                            </w:r>
                          </w:p>
                          <w:p w14:paraId="6E3456A7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Gta. de Aguadores.</w:t>
                            </w:r>
                          </w:p>
                          <w:p w14:paraId="68ED3967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Paseo del Val.</w:t>
                            </w:r>
                          </w:p>
                          <w:p w14:paraId="6FC0249E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Gta. de la Juventud.</w:t>
                            </w:r>
                          </w:p>
                          <w:p w14:paraId="3949B96F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 xml:space="preserve">Paseo de la Alameda. </w:t>
                            </w:r>
                          </w:p>
                          <w:p w14:paraId="5C5BB0DD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 xml:space="preserve">Gta. De Ronda Ancha. </w:t>
                            </w:r>
                          </w:p>
                          <w:p w14:paraId="449CEA72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Calle Padre Francisco.</w:t>
                            </w:r>
                          </w:p>
                          <w:p w14:paraId="52DB0149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Calle Azucena.</w:t>
                            </w:r>
                          </w:p>
                          <w:p w14:paraId="36CD409C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Calle San Diego.</w:t>
                            </w:r>
                          </w:p>
                          <w:p w14:paraId="7B347A82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 xml:space="preserve">Plaza de San Diego. </w:t>
                            </w:r>
                          </w:p>
                          <w:p w14:paraId="274CC543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 xml:space="preserve">Calle Bustamante de la Cámara. </w:t>
                            </w:r>
                          </w:p>
                          <w:p w14:paraId="473874E1" w14:textId="77777777" w:rsidR="004A66C7" w:rsidRPr="004A66C7" w:rsidRDefault="004A66C7" w:rsidP="004A66C7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 w:right="406"/>
                              <w:jc w:val="both"/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</w:pPr>
                            <w:r w:rsidRPr="004A66C7">
                              <w:rPr>
                                <w:rStyle w:val="Textoennegrita"/>
                                <w:rFonts w:ascii="Arial" w:hAnsi="Arial"/>
                                <w:b w:val="0"/>
                              </w:rPr>
                              <w:t>Plaza de Cervantes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DC6F" id="_x0000_s1027" type="#_x0000_t202" style="position:absolute;left:0;text-align:left;margin-left:60.3pt;margin-top:18.2pt;width:261pt;height:30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" stroked="f">
                <v:textbox>
                  <w:txbxContent>
                    <w:p w14:paraId="4C83E12A" w14:textId="51012734" w:rsidR="004A66C7" w:rsidRPr="001429AB" w:rsidRDefault="004A66C7" w:rsidP="004A66C7">
                      <w:pPr>
                        <w:spacing w:line="360" w:lineRule="auto"/>
                        <w:ind w:right="406"/>
                        <w:jc w:val="both"/>
                        <w:rPr>
                          <w:rStyle w:val="Textoennegrita"/>
                          <w:rFonts w:ascii="Arial" w:hAnsi="Arial"/>
                        </w:rPr>
                      </w:pPr>
                      <w:r>
                        <w:rPr>
                          <w:rStyle w:val="Textoennegrita"/>
                          <w:rFonts w:ascii="Arial" w:hAnsi="Arial"/>
                        </w:rPr>
                        <w:t>Carrera</w:t>
                      </w:r>
                      <w:r w:rsidRPr="001429AB">
                        <w:rPr>
                          <w:rStyle w:val="Textoennegrita"/>
                          <w:rFonts w:ascii="Arial" w:hAnsi="Arial"/>
                        </w:rPr>
                        <w:t xml:space="preserve"> 2 kilómetros.</w:t>
                      </w:r>
                    </w:p>
                    <w:p w14:paraId="7A61DA73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Plaza de Cervantes.</w:t>
                      </w:r>
                    </w:p>
                    <w:p w14:paraId="170677F3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Calle Colegios.</w:t>
                      </w:r>
                    </w:p>
                    <w:p w14:paraId="6E3456A7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Gta. de Aguadores.</w:t>
                      </w:r>
                    </w:p>
                    <w:p w14:paraId="68ED3967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Paseo del Val.</w:t>
                      </w:r>
                    </w:p>
                    <w:p w14:paraId="6FC0249E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Gta. de la Juventud.</w:t>
                      </w:r>
                    </w:p>
                    <w:p w14:paraId="3949B96F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 xml:space="preserve">Paseo de la Alameda. </w:t>
                      </w:r>
                    </w:p>
                    <w:p w14:paraId="5C5BB0DD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 xml:space="preserve">Gta. De Ronda Ancha. </w:t>
                      </w:r>
                    </w:p>
                    <w:p w14:paraId="449CEA72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Calle Padre Francisco.</w:t>
                      </w:r>
                    </w:p>
                    <w:p w14:paraId="52DB0149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Calle Azucena.</w:t>
                      </w:r>
                    </w:p>
                    <w:p w14:paraId="36CD409C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Calle San Diego.</w:t>
                      </w:r>
                    </w:p>
                    <w:p w14:paraId="7B347A82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 xml:space="preserve">Plaza de San Diego. </w:t>
                      </w:r>
                    </w:p>
                    <w:p w14:paraId="274CC543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 xml:space="preserve">Calle Bustamante de la Cámara. </w:t>
                      </w:r>
                    </w:p>
                    <w:p w14:paraId="473874E1" w14:textId="77777777" w:rsidR="004A66C7" w:rsidRPr="004A66C7" w:rsidRDefault="004A66C7" w:rsidP="004A66C7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426" w:right="406"/>
                        <w:jc w:val="both"/>
                        <w:rPr>
                          <w:rStyle w:val="Textoennegrita"/>
                          <w:rFonts w:ascii="Arial" w:hAnsi="Arial"/>
                          <w:b w:val="0"/>
                        </w:rPr>
                      </w:pPr>
                      <w:r w:rsidRPr="004A66C7">
                        <w:rPr>
                          <w:rStyle w:val="Textoennegrita"/>
                          <w:rFonts w:ascii="Arial" w:hAnsi="Arial"/>
                          <w:b w:val="0"/>
                        </w:rPr>
                        <w:t>Plaza de Cervantes Final.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828DFA" w14:textId="68777E38" w:rsidR="00D554EC" w:rsidRDefault="00D554EC" w:rsidP="00D554EC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2E8DA53C" w14:textId="3BB01AAD" w:rsidR="00D554EC" w:rsidRDefault="00D554EC" w:rsidP="00D554EC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0B08BA7A" w14:textId="77777777" w:rsidR="00D554EC" w:rsidRDefault="00D554EC" w:rsidP="00D554EC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68E69F54" w14:textId="77777777" w:rsidR="00D554EC" w:rsidRDefault="00D554EC" w:rsidP="00D554EC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727B3E84" w14:textId="77777777" w:rsidR="00D554EC" w:rsidRDefault="00D554EC" w:rsidP="00D554EC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7D1A4875" w14:textId="77777777" w:rsidR="00D554EC" w:rsidRDefault="00D554EC" w:rsidP="00D554EC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745AB01B" w14:textId="76A3AF18" w:rsidR="00D554EC" w:rsidRDefault="00D554EC" w:rsidP="00D554EC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5622E289" w14:textId="77777777" w:rsidR="00D554EC" w:rsidRDefault="00D554EC" w:rsidP="00D554EC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13597CCF" w14:textId="77777777" w:rsidR="00D554EC" w:rsidRPr="00080849" w:rsidRDefault="00D554EC" w:rsidP="00D554EC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6B15DF46" w14:textId="77777777" w:rsidR="00D554EC" w:rsidRDefault="00D554EC" w:rsidP="00435845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4123649C" w14:textId="77777777" w:rsidR="00D554EC" w:rsidRDefault="00D554EC" w:rsidP="00435845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05D788F8" w14:textId="77777777" w:rsidR="00573A6A" w:rsidRDefault="00573A6A" w:rsidP="00435845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38AE52D5" w14:textId="77777777" w:rsidR="00573A6A" w:rsidRDefault="00573A6A" w:rsidP="00435845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12AC8CD3" w14:textId="77777777" w:rsidR="00573A6A" w:rsidRDefault="00573A6A" w:rsidP="00435845">
      <w:pPr>
        <w:spacing w:line="360" w:lineRule="auto"/>
        <w:ind w:left="1276"/>
        <w:jc w:val="both"/>
        <w:rPr>
          <w:rStyle w:val="Ninguno"/>
          <w:rFonts w:ascii="Arial" w:hAnsi="Arial"/>
        </w:rPr>
      </w:pPr>
    </w:p>
    <w:p w14:paraId="1C1A5395" w14:textId="24620F58" w:rsidR="002079BF" w:rsidRDefault="002079BF" w:rsidP="002079BF">
      <w:pPr>
        <w:spacing w:line="360" w:lineRule="auto"/>
        <w:jc w:val="both"/>
        <w:rPr>
          <w:rStyle w:val="Ninguno"/>
          <w:rFonts w:ascii="Arial" w:hAnsi="Arial"/>
        </w:rPr>
      </w:pPr>
    </w:p>
    <w:p w14:paraId="7103E6E4" w14:textId="68623F11" w:rsidR="00FF6329" w:rsidRDefault="00435845" w:rsidP="002079BF">
      <w:pPr>
        <w:spacing w:line="360" w:lineRule="auto"/>
        <w:ind w:left="993"/>
        <w:jc w:val="both"/>
        <w:rPr>
          <w:rStyle w:val="Ninguno"/>
          <w:rFonts w:ascii="Arial" w:hAnsi="Arial"/>
        </w:rPr>
      </w:pPr>
      <w:r w:rsidRPr="00817B7E">
        <w:rPr>
          <w:rStyle w:val="Ninguno"/>
          <w:rFonts w:ascii="Arial" w:hAnsi="Arial"/>
        </w:rPr>
        <w:lastRenderedPageBreak/>
        <w:t xml:space="preserve">La Policía local recomienda </w:t>
      </w:r>
      <w:r w:rsidRPr="007421D1">
        <w:rPr>
          <w:rStyle w:val="Ninguno"/>
          <w:rFonts w:ascii="Arial" w:hAnsi="Arial"/>
          <w:b/>
        </w:rPr>
        <w:t>evitar el uso del uso del vehículo privado</w:t>
      </w:r>
      <w:r w:rsidRPr="00817B7E">
        <w:rPr>
          <w:rStyle w:val="Ninguno"/>
          <w:rFonts w:ascii="Arial" w:hAnsi="Arial"/>
        </w:rPr>
        <w:t xml:space="preserve"> </w:t>
      </w:r>
      <w:r w:rsidR="006C5239">
        <w:rPr>
          <w:rStyle w:val="Ninguno"/>
          <w:rFonts w:ascii="Arial" w:hAnsi="Arial"/>
        </w:rPr>
        <w:t>durante la mañana del domingo y</w:t>
      </w:r>
      <w:r w:rsidRPr="00817B7E">
        <w:rPr>
          <w:rStyle w:val="Ninguno"/>
          <w:rFonts w:ascii="Arial" w:hAnsi="Arial"/>
        </w:rPr>
        <w:t xml:space="preserve"> en todo caso, evitar las zonas de influencia inmedi</w:t>
      </w:r>
      <w:r w:rsidR="0016110F">
        <w:rPr>
          <w:rStyle w:val="Ninguno"/>
          <w:rFonts w:ascii="Arial" w:hAnsi="Arial"/>
        </w:rPr>
        <w:t>ata al desarrollo de la prueb</w:t>
      </w:r>
      <w:r w:rsidR="004A66C7">
        <w:rPr>
          <w:rStyle w:val="Ninguno"/>
          <w:rFonts w:ascii="Arial" w:hAnsi="Arial"/>
        </w:rPr>
        <w:t>a.</w:t>
      </w:r>
    </w:p>
    <w:p w14:paraId="0A917B7E" w14:textId="77777777" w:rsidR="00A20CC0" w:rsidRDefault="00A20CC0" w:rsidP="002079BF">
      <w:pPr>
        <w:spacing w:line="360" w:lineRule="auto"/>
        <w:ind w:left="993"/>
        <w:jc w:val="both"/>
        <w:rPr>
          <w:rStyle w:val="Ninguno"/>
          <w:rFonts w:ascii="Arial" w:hAnsi="Arial"/>
        </w:rPr>
      </w:pPr>
    </w:p>
    <w:p w14:paraId="118D9D6E" w14:textId="42C55A40" w:rsidR="0016110F" w:rsidRDefault="00996C00" w:rsidP="002079BF">
      <w:pPr>
        <w:spacing w:line="360" w:lineRule="auto"/>
        <w:ind w:left="993"/>
        <w:jc w:val="both"/>
        <w:rPr>
          <w:rStyle w:val="Ninguno"/>
          <w:rFonts w:ascii="Arial" w:hAnsi="Arial"/>
        </w:rPr>
      </w:pPr>
      <w:r w:rsidRPr="007421D1">
        <w:rPr>
          <w:rStyle w:val="Ninguno"/>
          <w:rFonts w:ascii="Arial" w:hAnsi="Arial"/>
        </w:rPr>
        <w:t xml:space="preserve">La celebración </w:t>
      </w:r>
      <w:r w:rsidR="00D554EC">
        <w:rPr>
          <w:rStyle w:val="Ninguno"/>
          <w:rFonts w:ascii="Arial" w:hAnsi="Arial"/>
        </w:rPr>
        <w:t>de esta</w:t>
      </w:r>
      <w:r w:rsidRPr="007421D1">
        <w:rPr>
          <w:rStyle w:val="Ninguno"/>
          <w:rFonts w:ascii="Arial" w:hAnsi="Arial"/>
        </w:rPr>
        <w:t xml:space="preserve"> </w:t>
      </w:r>
      <w:r w:rsidR="00D554EC">
        <w:rPr>
          <w:rStyle w:val="Ninguno"/>
          <w:rFonts w:ascii="Arial" w:hAnsi="Arial"/>
        </w:rPr>
        <w:t>prueba deportiva</w:t>
      </w:r>
      <w:r w:rsidR="00A70F6A" w:rsidRPr="007421D1">
        <w:rPr>
          <w:rStyle w:val="Ninguno"/>
          <w:rFonts w:ascii="Arial" w:hAnsi="Arial"/>
        </w:rPr>
        <w:t xml:space="preserve"> </w:t>
      </w:r>
      <w:r w:rsidR="00B77C74" w:rsidRPr="007421D1">
        <w:rPr>
          <w:rStyle w:val="Ninguno"/>
          <w:rFonts w:ascii="Arial" w:hAnsi="Arial"/>
        </w:rPr>
        <w:t>provocar</w:t>
      </w:r>
      <w:r w:rsidR="00B77C74">
        <w:rPr>
          <w:rStyle w:val="Ninguno"/>
          <w:rFonts w:ascii="Arial" w:hAnsi="Arial"/>
        </w:rPr>
        <w:t>á</w:t>
      </w:r>
      <w:r w:rsidR="00A70F6A" w:rsidRPr="007421D1">
        <w:rPr>
          <w:rStyle w:val="Ninguno"/>
          <w:rFonts w:ascii="Arial" w:hAnsi="Arial"/>
        </w:rPr>
        <w:t xml:space="preserve"> </w:t>
      </w:r>
      <w:r w:rsidR="00A70F6A" w:rsidRPr="007421D1">
        <w:rPr>
          <w:rStyle w:val="Ninguno"/>
          <w:rFonts w:ascii="Arial" w:hAnsi="Arial"/>
          <w:b/>
        </w:rPr>
        <w:t xml:space="preserve">restricciones de tráfico </w:t>
      </w:r>
      <w:r w:rsidR="00D554EC">
        <w:rPr>
          <w:rStyle w:val="Ninguno"/>
          <w:rFonts w:ascii="Arial" w:hAnsi="Arial"/>
        </w:rPr>
        <w:t>en el recorrido de la carrera</w:t>
      </w:r>
      <w:r w:rsidR="00A70F6A" w:rsidRPr="007421D1">
        <w:rPr>
          <w:rStyle w:val="Ninguno"/>
          <w:rFonts w:ascii="Arial" w:hAnsi="Arial"/>
        </w:rPr>
        <w:t xml:space="preserve"> al menos </w:t>
      </w:r>
      <w:r w:rsidR="004A66C7">
        <w:rPr>
          <w:rStyle w:val="Ninguno"/>
          <w:rFonts w:ascii="Arial" w:hAnsi="Arial"/>
          <w:b/>
        </w:rPr>
        <w:t>una</w:t>
      </w:r>
      <w:r w:rsidR="004A66C7" w:rsidRPr="007421D1">
        <w:rPr>
          <w:rStyle w:val="Ninguno"/>
          <w:rFonts w:ascii="Arial" w:hAnsi="Arial"/>
          <w:b/>
        </w:rPr>
        <w:t xml:space="preserve"> hora</w:t>
      </w:r>
      <w:r w:rsidR="00A70F6A" w:rsidRPr="007421D1">
        <w:rPr>
          <w:rStyle w:val="Ninguno"/>
          <w:rFonts w:ascii="Arial" w:hAnsi="Arial"/>
        </w:rPr>
        <w:t xml:space="preserve"> antes del inicio. Por todo ello se recomienda que eviten la circulación el domingo </w:t>
      </w:r>
      <w:r w:rsidR="004A66C7">
        <w:rPr>
          <w:rStyle w:val="Ninguno"/>
          <w:rFonts w:ascii="Arial" w:hAnsi="Arial"/>
          <w:b/>
        </w:rPr>
        <w:t>19</w:t>
      </w:r>
      <w:r w:rsidR="000E7954">
        <w:rPr>
          <w:rStyle w:val="Ninguno"/>
          <w:rFonts w:ascii="Arial" w:hAnsi="Arial"/>
          <w:b/>
        </w:rPr>
        <w:t xml:space="preserve"> de </w:t>
      </w:r>
      <w:r w:rsidR="004A66C7">
        <w:rPr>
          <w:rStyle w:val="Ninguno"/>
          <w:rFonts w:ascii="Arial" w:hAnsi="Arial"/>
          <w:b/>
        </w:rPr>
        <w:t xml:space="preserve">junio </w:t>
      </w:r>
      <w:r w:rsidR="00A20CC0" w:rsidRPr="007421D1">
        <w:rPr>
          <w:rStyle w:val="Ninguno"/>
          <w:rFonts w:ascii="Arial" w:hAnsi="Arial"/>
        </w:rPr>
        <w:t>desde</w:t>
      </w:r>
      <w:r w:rsidR="00A20CC0">
        <w:rPr>
          <w:rStyle w:val="Ninguno"/>
          <w:rFonts w:ascii="Arial" w:hAnsi="Arial"/>
        </w:rPr>
        <w:t xml:space="preserve"> </w:t>
      </w:r>
      <w:r w:rsidR="00A20CC0" w:rsidRPr="007421D1">
        <w:rPr>
          <w:rStyle w:val="Ninguno"/>
          <w:rFonts w:ascii="Arial" w:hAnsi="Arial"/>
        </w:rPr>
        <w:t>las</w:t>
      </w:r>
      <w:r w:rsidR="00A70F6A" w:rsidRPr="007421D1">
        <w:rPr>
          <w:rStyle w:val="Ninguno"/>
          <w:rFonts w:ascii="Arial" w:hAnsi="Arial"/>
        </w:rPr>
        <w:t xml:space="preserve"> </w:t>
      </w:r>
      <w:r w:rsidR="0016110F">
        <w:rPr>
          <w:rStyle w:val="Ninguno"/>
          <w:rFonts w:ascii="Arial" w:hAnsi="Arial"/>
          <w:b/>
        </w:rPr>
        <w:t>11</w:t>
      </w:r>
      <w:r w:rsidR="000E7954">
        <w:rPr>
          <w:rStyle w:val="Ninguno"/>
          <w:rFonts w:ascii="Arial" w:hAnsi="Arial"/>
          <w:b/>
        </w:rPr>
        <w:t>:00</w:t>
      </w:r>
      <w:r w:rsidR="00A70F6A" w:rsidRPr="007421D1">
        <w:rPr>
          <w:rStyle w:val="Ninguno"/>
          <w:rFonts w:ascii="Arial" w:hAnsi="Arial"/>
          <w:b/>
        </w:rPr>
        <w:t xml:space="preserve"> horas</w:t>
      </w:r>
      <w:r w:rsidR="00A70F6A" w:rsidRPr="007421D1">
        <w:rPr>
          <w:rStyle w:val="Ninguno"/>
          <w:rFonts w:ascii="Arial" w:hAnsi="Arial"/>
        </w:rPr>
        <w:t>.</w:t>
      </w:r>
    </w:p>
    <w:tbl>
      <w:tblPr>
        <w:tblW w:w="8613" w:type="dxa"/>
        <w:jc w:val="right"/>
        <w:tblBorders>
          <w:insideH w:val="single" w:sz="18" w:space="0" w:color="FFFFFF"/>
          <w:insideV w:val="single" w:sz="18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992"/>
        <w:gridCol w:w="1984"/>
        <w:gridCol w:w="2835"/>
      </w:tblGrid>
      <w:tr w:rsidR="006F3CEE" w:rsidRPr="003C2238" w14:paraId="6A625017" w14:textId="77777777" w:rsidTr="0016110F">
        <w:trPr>
          <w:trHeight w:val="232"/>
          <w:jc w:val="right"/>
        </w:trPr>
        <w:tc>
          <w:tcPr>
            <w:tcW w:w="2802" w:type="dxa"/>
            <w:shd w:val="clear" w:color="auto" w:fill="BFBFBF"/>
          </w:tcPr>
          <w:p w14:paraId="6EE16D77" w14:textId="77777777" w:rsidR="006F3CEE" w:rsidRPr="00FF6329" w:rsidRDefault="006F3CEE" w:rsidP="0016110F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FF6329">
              <w:rPr>
                <w:rFonts w:ascii="Arial" w:hAnsi="Arial"/>
                <w:b/>
              </w:rPr>
              <w:t>Fecha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59314ED0" w14:textId="77777777" w:rsidR="006F3CEE" w:rsidRPr="00FF6329" w:rsidRDefault="006F3CEE" w:rsidP="0016110F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FF6329">
              <w:rPr>
                <w:rFonts w:ascii="Arial" w:hAnsi="Arial"/>
                <w:b/>
              </w:rPr>
              <w:t>Hora</w:t>
            </w:r>
          </w:p>
        </w:tc>
        <w:tc>
          <w:tcPr>
            <w:tcW w:w="1984" w:type="dxa"/>
            <w:shd w:val="clear" w:color="auto" w:fill="BFBFBF"/>
          </w:tcPr>
          <w:p w14:paraId="53A960A5" w14:textId="77777777" w:rsidR="006F3CEE" w:rsidRPr="00FF6329" w:rsidRDefault="006F3CEE" w:rsidP="0016110F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FF6329">
              <w:rPr>
                <w:rFonts w:ascii="Arial" w:hAnsi="Arial"/>
                <w:b/>
              </w:rPr>
              <w:t>Lugar</w:t>
            </w:r>
          </w:p>
        </w:tc>
        <w:tc>
          <w:tcPr>
            <w:tcW w:w="2835" w:type="dxa"/>
            <w:shd w:val="clear" w:color="auto" w:fill="BFBFBF"/>
          </w:tcPr>
          <w:p w14:paraId="23ED870A" w14:textId="77777777" w:rsidR="006F3CEE" w:rsidRPr="00FF6329" w:rsidRDefault="006F3CEE" w:rsidP="0016110F">
            <w:pPr>
              <w:spacing w:line="360" w:lineRule="auto"/>
              <w:ind w:left="100"/>
              <w:jc w:val="center"/>
              <w:rPr>
                <w:rFonts w:ascii="Arial" w:hAnsi="Arial"/>
                <w:b/>
              </w:rPr>
            </w:pPr>
            <w:r w:rsidRPr="00FF6329">
              <w:rPr>
                <w:rFonts w:ascii="Arial" w:hAnsi="Arial"/>
                <w:b/>
              </w:rPr>
              <w:t>Tipo de Medida</w:t>
            </w:r>
          </w:p>
        </w:tc>
      </w:tr>
      <w:tr w:rsidR="004A66C7" w:rsidRPr="00760B0E" w14:paraId="59E1FE0C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DBE5F1"/>
            <w:vAlign w:val="center"/>
          </w:tcPr>
          <w:p w14:paraId="58A76ACE" w14:textId="4ADA2BAA" w:rsidR="004A66C7" w:rsidRDefault="004A66C7" w:rsidP="004A66C7">
            <w:pPr>
              <w:jc w:val="center"/>
            </w:pPr>
            <w:r w:rsidRPr="00823477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992" w:type="dxa"/>
            <w:shd w:val="clear" w:color="auto" w:fill="DBE5F1"/>
            <w:vAlign w:val="center"/>
          </w:tcPr>
          <w:p w14:paraId="29B9429E" w14:textId="2950EE3C" w:rsidR="004A66C7" w:rsidRDefault="004A66C7" w:rsidP="004A66C7">
            <w:pPr>
              <w:jc w:val="center"/>
            </w:pPr>
            <w:r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1984" w:type="dxa"/>
            <w:shd w:val="clear" w:color="auto" w:fill="DBE5F1"/>
            <w:vAlign w:val="center"/>
          </w:tcPr>
          <w:p w14:paraId="29D0301E" w14:textId="18BCB57E" w:rsidR="004A66C7" w:rsidRPr="000E7954" w:rsidRDefault="004A66C7" w:rsidP="004A66C7">
            <w:pPr>
              <w:jc w:val="center"/>
              <w:rPr>
                <w:rFonts w:ascii="Arial" w:hAnsi="Arial"/>
                <w:b/>
                <w:sz w:val="22"/>
                <w:szCs w:val="22"/>
                <w:vertAlign w:val="subscript"/>
              </w:rPr>
            </w:pPr>
            <w:r>
              <w:rPr>
                <w:rFonts w:ascii="Arial" w:hAnsi="Arial"/>
                <w:b/>
                <w:sz w:val="30"/>
                <w:szCs w:val="30"/>
                <w:vertAlign w:val="subscript"/>
              </w:rPr>
              <w:t xml:space="preserve">C/ </w:t>
            </w:r>
            <w:r w:rsidRPr="0016110F">
              <w:rPr>
                <w:rFonts w:ascii="Arial" w:hAnsi="Arial"/>
                <w:b/>
                <w:sz w:val="30"/>
                <w:szCs w:val="30"/>
                <w:vertAlign w:val="subscript"/>
              </w:rPr>
              <w:t>COLEGIOS</w:t>
            </w:r>
            <w:r>
              <w:rPr>
                <w:rFonts w:ascii="Arial" w:hAnsi="Arial"/>
                <w:b/>
                <w:sz w:val="22"/>
                <w:szCs w:val="22"/>
                <w:vertAlign w:val="subscript"/>
              </w:rPr>
              <w:t xml:space="preserve"> </w:t>
            </w:r>
          </w:p>
        </w:tc>
        <w:tc>
          <w:tcPr>
            <w:tcW w:w="2835" w:type="dxa"/>
            <w:shd w:val="clear" w:color="auto" w:fill="DBE5F1"/>
            <w:vAlign w:val="center"/>
          </w:tcPr>
          <w:p w14:paraId="32D2BE79" w14:textId="77777777" w:rsidR="004A66C7" w:rsidRPr="006F3CEE" w:rsidRDefault="004A66C7" w:rsidP="004A66C7">
            <w:pPr>
              <w:spacing w:line="360" w:lineRule="auto"/>
              <w:ind w:left="10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prueba.</w:t>
            </w:r>
          </w:p>
        </w:tc>
      </w:tr>
      <w:tr w:rsidR="004A66C7" w:rsidRPr="00760B0E" w14:paraId="6D985D8A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BFBFBF"/>
            <w:vAlign w:val="center"/>
          </w:tcPr>
          <w:p w14:paraId="4DDC073F" w14:textId="123C397B" w:rsidR="004A66C7" w:rsidRDefault="004A66C7" w:rsidP="004A66C7">
            <w:pPr>
              <w:jc w:val="center"/>
            </w:pPr>
            <w:r w:rsidRPr="00823477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0D0EE384" w14:textId="61F082A3" w:rsidR="004A66C7" w:rsidRDefault="004A66C7" w:rsidP="004A66C7">
            <w:pPr>
              <w:jc w:val="center"/>
            </w:pPr>
            <w:r w:rsidRPr="006D540B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0F3AFA73" w14:textId="6E70074F" w:rsidR="004A66C7" w:rsidRPr="00844C8F" w:rsidRDefault="004A66C7" w:rsidP="004A66C7">
            <w:pPr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 xml:space="preserve">GTA DE AGUADORES </w:t>
            </w:r>
          </w:p>
        </w:tc>
        <w:tc>
          <w:tcPr>
            <w:tcW w:w="2835" w:type="dxa"/>
            <w:shd w:val="clear" w:color="auto" w:fill="BFBFBF"/>
            <w:vAlign w:val="center"/>
          </w:tcPr>
          <w:p w14:paraId="64A6C9CB" w14:textId="77777777" w:rsidR="004A66C7" w:rsidRPr="006F3CEE" w:rsidRDefault="004A66C7" w:rsidP="004A66C7">
            <w:pPr>
              <w:spacing w:line="360" w:lineRule="auto"/>
              <w:ind w:left="10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prueba.</w:t>
            </w:r>
          </w:p>
        </w:tc>
      </w:tr>
      <w:tr w:rsidR="004A66C7" w:rsidRPr="00760B0E" w14:paraId="026F9968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DBE5F1"/>
            <w:vAlign w:val="center"/>
          </w:tcPr>
          <w:p w14:paraId="09496D73" w14:textId="6111657B" w:rsidR="004A66C7" w:rsidRDefault="004A66C7" w:rsidP="004A66C7">
            <w:pPr>
              <w:jc w:val="center"/>
            </w:pPr>
            <w:r w:rsidRPr="00823477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992" w:type="dxa"/>
            <w:shd w:val="clear" w:color="auto" w:fill="DBE5F1"/>
            <w:vAlign w:val="center"/>
          </w:tcPr>
          <w:p w14:paraId="60F8810F" w14:textId="787A33A3" w:rsidR="004A66C7" w:rsidRDefault="004A66C7" w:rsidP="004A66C7">
            <w:pPr>
              <w:jc w:val="center"/>
            </w:pPr>
            <w:r w:rsidRPr="006D540B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1984" w:type="dxa"/>
            <w:shd w:val="clear" w:color="auto" w:fill="DBE5F1"/>
            <w:vAlign w:val="center"/>
          </w:tcPr>
          <w:p w14:paraId="387C03B4" w14:textId="4322FA64" w:rsidR="004A66C7" w:rsidRPr="00844C8F" w:rsidRDefault="004A66C7" w:rsidP="004A66C7">
            <w:pPr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 xml:space="preserve">PASEO DEL VAL </w:t>
            </w:r>
          </w:p>
        </w:tc>
        <w:tc>
          <w:tcPr>
            <w:tcW w:w="2835" w:type="dxa"/>
            <w:shd w:val="clear" w:color="auto" w:fill="DBE5F1"/>
          </w:tcPr>
          <w:p w14:paraId="08A6CF69" w14:textId="77777777" w:rsidR="004A66C7" w:rsidRPr="006F3CEE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</w:t>
            </w:r>
          </w:p>
        </w:tc>
      </w:tr>
      <w:tr w:rsidR="004A66C7" w:rsidRPr="00760B0E" w14:paraId="76831D25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BFBFBF"/>
            <w:vAlign w:val="center"/>
          </w:tcPr>
          <w:p w14:paraId="0E5CEF58" w14:textId="0675382E" w:rsidR="004A66C7" w:rsidRDefault="004A66C7" w:rsidP="004A66C7">
            <w:pPr>
              <w:jc w:val="center"/>
            </w:pPr>
            <w:r w:rsidRPr="00823477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1E56BE2B" w14:textId="60BEF296" w:rsidR="004A66C7" w:rsidRDefault="004A66C7" w:rsidP="004A66C7">
            <w:pPr>
              <w:jc w:val="center"/>
            </w:pPr>
            <w:r w:rsidRPr="006D540B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00CA2EC6" w14:textId="2FECB295" w:rsidR="004A66C7" w:rsidRPr="00844C8F" w:rsidRDefault="004A66C7" w:rsidP="004A66C7">
            <w:pPr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>GTA JUVENTUD</w:t>
            </w:r>
          </w:p>
        </w:tc>
        <w:tc>
          <w:tcPr>
            <w:tcW w:w="2835" w:type="dxa"/>
            <w:shd w:val="clear" w:color="auto" w:fill="BFBFBF"/>
          </w:tcPr>
          <w:p w14:paraId="6771096A" w14:textId="77777777" w:rsidR="004A66C7" w:rsidRPr="006F3CEE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</w:t>
            </w:r>
          </w:p>
        </w:tc>
      </w:tr>
      <w:tr w:rsidR="004A66C7" w:rsidRPr="00760B0E" w14:paraId="360BDEA0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DBE5F1"/>
            <w:vAlign w:val="center"/>
          </w:tcPr>
          <w:p w14:paraId="1F02007E" w14:textId="3CD5C21D" w:rsidR="004A66C7" w:rsidRDefault="004A66C7" w:rsidP="004A66C7">
            <w:pPr>
              <w:jc w:val="center"/>
            </w:pPr>
            <w:r w:rsidRPr="00823477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992" w:type="dxa"/>
            <w:shd w:val="clear" w:color="auto" w:fill="DBE5F1"/>
            <w:vAlign w:val="center"/>
          </w:tcPr>
          <w:p w14:paraId="2AD9928E" w14:textId="35A92144" w:rsidR="004A66C7" w:rsidRDefault="004A66C7" w:rsidP="004A66C7">
            <w:pPr>
              <w:jc w:val="center"/>
            </w:pPr>
            <w:r w:rsidRPr="006D540B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1984" w:type="dxa"/>
            <w:shd w:val="clear" w:color="auto" w:fill="DBE5F1"/>
            <w:vAlign w:val="center"/>
          </w:tcPr>
          <w:p w14:paraId="77D80E93" w14:textId="268BD952" w:rsidR="004A66C7" w:rsidRPr="00844C8F" w:rsidRDefault="004A66C7" w:rsidP="004A66C7">
            <w:pPr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>AVD DEL VAL.</w:t>
            </w:r>
          </w:p>
        </w:tc>
        <w:tc>
          <w:tcPr>
            <w:tcW w:w="2835" w:type="dxa"/>
            <w:shd w:val="clear" w:color="auto" w:fill="DBE5F1"/>
          </w:tcPr>
          <w:p w14:paraId="36B41810" w14:textId="77777777" w:rsidR="004A66C7" w:rsidRPr="006F3CEE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</w:t>
            </w:r>
          </w:p>
        </w:tc>
      </w:tr>
      <w:tr w:rsidR="004A66C7" w:rsidRPr="00760B0E" w14:paraId="778D7B06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BFBFBF"/>
            <w:vAlign w:val="center"/>
          </w:tcPr>
          <w:p w14:paraId="00687E8A" w14:textId="4CAB1504" w:rsidR="004A66C7" w:rsidRDefault="004A66C7" w:rsidP="004A66C7">
            <w:pPr>
              <w:jc w:val="center"/>
            </w:pPr>
            <w:r w:rsidRPr="00823477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43CB2283" w14:textId="79FC49FF" w:rsidR="004A66C7" w:rsidRDefault="004A66C7" w:rsidP="004A66C7">
            <w:pPr>
              <w:jc w:val="center"/>
            </w:pPr>
            <w:r w:rsidRPr="006D540B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62F7E623" w14:textId="130EA8A1" w:rsidR="004A66C7" w:rsidRPr="00844C8F" w:rsidRDefault="004A66C7" w:rsidP="004A66C7">
            <w:pPr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>C/ TOLEDO</w:t>
            </w:r>
          </w:p>
        </w:tc>
        <w:tc>
          <w:tcPr>
            <w:tcW w:w="2835" w:type="dxa"/>
            <w:shd w:val="clear" w:color="auto" w:fill="BFBFBF"/>
          </w:tcPr>
          <w:p w14:paraId="5B44C02E" w14:textId="77777777" w:rsidR="004A66C7" w:rsidRPr="006F3CEE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</w:t>
            </w:r>
          </w:p>
        </w:tc>
      </w:tr>
      <w:tr w:rsidR="004A66C7" w:rsidRPr="00760B0E" w14:paraId="7DA5B123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DBE5F1"/>
            <w:vAlign w:val="center"/>
          </w:tcPr>
          <w:p w14:paraId="09B59EFA" w14:textId="1B7F404C" w:rsidR="004A66C7" w:rsidRDefault="004A66C7" w:rsidP="004A66C7">
            <w:pPr>
              <w:jc w:val="center"/>
            </w:pPr>
            <w:r w:rsidRPr="00823477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992" w:type="dxa"/>
            <w:shd w:val="clear" w:color="auto" w:fill="DBE5F1"/>
            <w:vAlign w:val="center"/>
          </w:tcPr>
          <w:p w14:paraId="17A091CC" w14:textId="148CD276" w:rsidR="004A66C7" w:rsidRDefault="004A66C7" w:rsidP="004A66C7">
            <w:pPr>
              <w:jc w:val="center"/>
            </w:pPr>
            <w:r w:rsidRPr="006D540B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1984" w:type="dxa"/>
            <w:shd w:val="clear" w:color="auto" w:fill="DBE5F1"/>
            <w:vAlign w:val="center"/>
          </w:tcPr>
          <w:p w14:paraId="060602B3" w14:textId="3467D718" w:rsidR="004A66C7" w:rsidRPr="00844C8F" w:rsidRDefault="004A66C7" w:rsidP="004A66C7">
            <w:pPr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 xml:space="preserve">C/ SANTANDER </w:t>
            </w:r>
          </w:p>
        </w:tc>
        <w:tc>
          <w:tcPr>
            <w:tcW w:w="2835" w:type="dxa"/>
            <w:shd w:val="clear" w:color="auto" w:fill="DBE5F1"/>
          </w:tcPr>
          <w:p w14:paraId="2FA23A5C" w14:textId="77777777" w:rsidR="004A66C7" w:rsidRPr="006F3CEE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</w:t>
            </w:r>
          </w:p>
        </w:tc>
      </w:tr>
      <w:tr w:rsidR="004A66C7" w:rsidRPr="00760B0E" w14:paraId="0CBFE862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BFBFBF"/>
            <w:vAlign w:val="center"/>
          </w:tcPr>
          <w:p w14:paraId="58898420" w14:textId="52605643" w:rsidR="004A66C7" w:rsidRDefault="004A66C7" w:rsidP="004A66C7">
            <w:pPr>
              <w:jc w:val="center"/>
            </w:pPr>
            <w:r w:rsidRPr="00823477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2E9E9592" w14:textId="41D1408B" w:rsidR="004A66C7" w:rsidRDefault="004A66C7" w:rsidP="004A66C7">
            <w:pPr>
              <w:jc w:val="center"/>
            </w:pPr>
            <w:r w:rsidRPr="006D540B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14DCC2A1" w14:textId="192DB9EB" w:rsidR="004A66C7" w:rsidRPr="00844C8F" w:rsidRDefault="004A66C7" w:rsidP="004A66C7">
            <w:pPr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>C/ LOPE DE FIGUEROA</w:t>
            </w:r>
          </w:p>
        </w:tc>
        <w:tc>
          <w:tcPr>
            <w:tcW w:w="2835" w:type="dxa"/>
            <w:shd w:val="clear" w:color="auto" w:fill="BFBFBF"/>
          </w:tcPr>
          <w:p w14:paraId="742363FD" w14:textId="77777777" w:rsidR="004A66C7" w:rsidRPr="006F3CEE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</w:t>
            </w:r>
          </w:p>
        </w:tc>
      </w:tr>
      <w:tr w:rsidR="004A66C7" w:rsidRPr="00760B0E" w14:paraId="61C602C6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DBE5F1"/>
            <w:vAlign w:val="center"/>
          </w:tcPr>
          <w:p w14:paraId="3942BAAA" w14:textId="51BF74F7" w:rsidR="004A66C7" w:rsidRDefault="004A66C7" w:rsidP="004A66C7">
            <w:pPr>
              <w:jc w:val="center"/>
            </w:pPr>
            <w:r w:rsidRPr="00823477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992" w:type="dxa"/>
            <w:shd w:val="clear" w:color="auto" w:fill="DBE5F1"/>
            <w:vAlign w:val="center"/>
          </w:tcPr>
          <w:p w14:paraId="4FFFD509" w14:textId="5EACB6CF" w:rsidR="004A66C7" w:rsidRDefault="004A66C7" w:rsidP="004A66C7">
            <w:pPr>
              <w:jc w:val="center"/>
            </w:pPr>
            <w:r w:rsidRPr="006D540B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1984" w:type="dxa"/>
            <w:shd w:val="clear" w:color="auto" w:fill="DBE5F1"/>
            <w:vAlign w:val="center"/>
          </w:tcPr>
          <w:p w14:paraId="249CACD6" w14:textId="2628955E" w:rsidR="004A66C7" w:rsidRPr="00844C8F" w:rsidRDefault="004A66C7" w:rsidP="004A66C7">
            <w:pPr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>PASEO ALAMEDA</w:t>
            </w:r>
          </w:p>
        </w:tc>
        <w:tc>
          <w:tcPr>
            <w:tcW w:w="2835" w:type="dxa"/>
            <w:shd w:val="clear" w:color="auto" w:fill="DBE5F1"/>
          </w:tcPr>
          <w:p w14:paraId="299F5D2B" w14:textId="77777777" w:rsidR="004A66C7" w:rsidRPr="006F3CEE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</w:t>
            </w:r>
          </w:p>
        </w:tc>
      </w:tr>
    </w:tbl>
    <w:p w14:paraId="5AF7C351" w14:textId="77777777" w:rsidR="006F3CEE" w:rsidRPr="00FE6E01" w:rsidRDefault="006F3CEE" w:rsidP="00A20CC0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8613" w:type="dxa"/>
        <w:jc w:val="right"/>
        <w:tblBorders>
          <w:insideH w:val="single" w:sz="18" w:space="0" w:color="FFFFFF"/>
          <w:insideV w:val="single" w:sz="18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850"/>
        <w:gridCol w:w="2126"/>
        <w:gridCol w:w="2835"/>
      </w:tblGrid>
      <w:tr w:rsidR="006F3CEE" w:rsidRPr="003C2238" w14:paraId="168F8316" w14:textId="77777777" w:rsidTr="004A66C7">
        <w:trPr>
          <w:trHeight w:val="232"/>
          <w:jc w:val="right"/>
        </w:trPr>
        <w:tc>
          <w:tcPr>
            <w:tcW w:w="2802" w:type="dxa"/>
            <w:shd w:val="clear" w:color="auto" w:fill="BFBFBF"/>
          </w:tcPr>
          <w:p w14:paraId="24CB5172" w14:textId="77777777" w:rsidR="006F3CEE" w:rsidRPr="00EE47B2" w:rsidRDefault="006F3CEE" w:rsidP="004A66C7">
            <w:pPr>
              <w:spacing w:line="360" w:lineRule="auto"/>
              <w:jc w:val="center"/>
              <w:rPr>
                <w:rFonts w:ascii="Arial" w:hAnsi="Arial"/>
                <w:b/>
                <w:szCs w:val="20"/>
              </w:rPr>
            </w:pPr>
            <w:r w:rsidRPr="00EE47B2">
              <w:rPr>
                <w:rFonts w:ascii="Arial" w:hAnsi="Arial"/>
                <w:b/>
                <w:szCs w:val="20"/>
              </w:rPr>
              <w:t>Fecha</w:t>
            </w:r>
          </w:p>
        </w:tc>
        <w:tc>
          <w:tcPr>
            <w:tcW w:w="850" w:type="dxa"/>
            <w:shd w:val="clear" w:color="auto" w:fill="BFBFBF"/>
          </w:tcPr>
          <w:p w14:paraId="27005729" w14:textId="77777777" w:rsidR="006F3CEE" w:rsidRPr="00EE47B2" w:rsidRDefault="006F3CEE" w:rsidP="004A66C7">
            <w:pPr>
              <w:spacing w:line="360" w:lineRule="auto"/>
              <w:jc w:val="center"/>
              <w:rPr>
                <w:rFonts w:ascii="Arial" w:hAnsi="Arial"/>
                <w:b/>
                <w:szCs w:val="20"/>
              </w:rPr>
            </w:pPr>
            <w:r w:rsidRPr="00EE47B2">
              <w:rPr>
                <w:rFonts w:ascii="Arial" w:hAnsi="Arial"/>
                <w:b/>
                <w:szCs w:val="20"/>
              </w:rPr>
              <w:t>Hora</w:t>
            </w:r>
          </w:p>
        </w:tc>
        <w:tc>
          <w:tcPr>
            <w:tcW w:w="2126" w:type="dxa"/>
            <w:shd w:val="clear" w:color="auto" w:fill="BFBFBF"/>
          </w:tcPr>
          <w:p w14:paraId="531C8414" w14:textId="77777777" w:rsidR="006F3CEE" w:rsidRPr="00EE47B2" w:rsidRDefault="006F3CEE" w:rsidP="004A66C7">
            <w:pPr>
              <w:spacing w:line="360" w:lineRule="auto"/>
              <w:jc w:val="center"/>
              <w:rPr>
                <w:rFonts w:ascii="Arial" w:hAnsi="Arial"/>
                <w:b/>
                <w:szCs w:val="20"/>
              </w:rPr>
            </w:pPr>
            <w:r w:rsidRPr="00EE47B2">
              <w:rPr>
                <w:rFonts w:ascii="Arial" w:hAnsi="Arial"/>
                <w:b/>
                <w:szCs w:val="20"/>
              </w:rPr>
              <w:t>Lugar</w:t>
            </w:r>
          </w:p>
        </w:tc>
        <w:tc>
          <w:tcPr>
            <w:tcW w:w="2835" w:type="dxa"/>
            <w:shd w:val="clear" w:color="auto" w:fill="BFBFBF"/>
          </w:tcPr>
          <w:p w14:paraId="0803D859" w14:textId="77777777" w:rsidR="006F3CEE" w:rsidRPr="00EE47B2" w:rsidRDefault="006F3CEE" w:rsidP="004A66C7">
            <w:pPr>
              <w:spacing w:line="360" w:lineRule="auto"/>
              <w:ind w:left="100"/>
              <w:jc w:val="center"/>
              <w:rPr>
                <w:rFonts w:ascii="Arial" w:hAnsi="Arial"/>
                <w:b/>
                <w:szCs w:val="20"/>
              </w:rPr>
            </w:pPr>
            <w:r w:rsidRPr="00EE47B2">
              <w:rPr>
                <w:rFonts w:ascii="Arial" w:hAnsi="Arial"/>
                <w:b/>
                <w:szCs w:val="20"/>
              </w:rPr>
              <w:t>Tipo de Medida</w:t>
            </w:r>
          </w:p>
        </w:tc>
      </w:tr>
      <w:tr w:rsidR="004A66C7" w:rsidRPr="00FF6329" w14:paraId="3C07970D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DBE5F1"/>
            <w:vAlign w:val="center"/>
          </w:tcPr>
          <w:p w14:paraId="1AA491AD" w14:textId="5603EFD5" w:rsidR="004A66C7" w:rsidRDefault="004A66C7" w:rsidP="004A66C7">
            <w:pPr>
              <w:jc w:val="center"/>
            </w:pPr>
            <w:r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850" w:type="dxa"/>
            <w:shd w:val="clear" w:color="auto" w:fill="DBE5F1"/>
            <w:vAlign w:val="center"/>
          </w:tcPr>
          <w:p w14:paraId="3675538B" w14:textId="7014AE05" w:rsidR="004A66C7" w:rsidRDefault="004A66C7" w:rsidP="004A66C7">
            <w:pPr>
              <w:jc w:val="center"/>
            </w:pPr>
            <w:r w:rsidRPr="006D540B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4E12D017" w14:textId="6464E861" w:rsidR="004A66C7" w:rsidRPr="00844C8F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>C/ PADRE FRANCISCO</w:t>
            </w:r>
          </w:p>
        </w:tc>
        <w:tc>
          <w:tcPr>
            <w:tcW w:w="2835" w:type="dxa"/>
            <w:shd w:val="clear" w:color="auto" w:fill="DBE5F1"/>
          </w:tcPr>
          <w:p w14:paraId="42C5DEF8" w14:textId="0E33C71B" w:rsidR="004A66C7" w:rsidRPr="00FF6329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3CEE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</w:t>
            </w:r>
          </w:p>
        </w:tc>
      </w:tr>
      <w:tr w:rsidR="004A66C7" w:rsidRPr="00FF6329" w14:paraId="7C07EED7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BFBFBF"/>
            <w:vAlign w:val="center"/>
          </w:tcPr>
          <w:p w14:paraId="0A3AA817" w14:textId="36CC2E3A" w:rsidR="004A66C7" w:rsidRDefault="004A66C7" w:rsidP="004A66C7">
            <w:pPr>
              <w:jc w:val="center"/>
            </w:pPr>
            <w:r w:rsidRPr="001C7A59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074F3015" w14:textId="52162D81" w:rsidR="004A66C7" w:rsidRDefault="004A66C7" w:rsidP="004A66C7">
            <w:pPr>
              <w:jc w:val="center"/>
            </w:pPr>
            <w:r w:rsidRPr="00E62276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2126" w:type="dxa"/>
            <w:shd w:val="clear" w:color="auto" w:fill="BFBFBF"/>
            <w:vAlign w:val="center"/>
          </w:tcPr>
          <w:p w14:paraId="03F4522D" w14:textId="37DC7DD0" w:rsidR="004A66C7" w:rsidRPr="00844C8F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 xml:space="preserve">C/ AZUCENA </w:t>
            </w:r>
          </w:p>
        </w:tc>
        <w:tc>
          <w:tcPr>
            <w:tcW w:w="2835" w:type="dxa"/>
            <w:shd w:val="clear" w:color="auto" w:fill="BFBFBF"/>
            <w:vAlign w:val="center"/>
          </w:tcPr>
          <w:p w14:paraId="4F0132D5" w14:textId="20D36723" w:rsidR="004A66C7" w:rsidRPr="00FF6329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FF6329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</w:t>
            </w:r>
          </w:p>
        </w:tc>
      </w:tr>
      <w:tr w:rsidR="004A66C7" w:rsidRPr="00FF6329" w14:paraId="6450F217" w14:textId="77777777" w:rsidTr="004A66C7">
        <w:trPr>
          <w:trHeight w:val="557"/>
          <w:jc w:val="right"/>
        </w:trPr>
        <w:tc>
          <w:tcPr>
            <w:tcW w:w="2802" w:type="dxa"/>
            <w:shd w:val="clear" w:color="auto" w:fill="BFBFBF"/>
            <w:vAlign w:val="center"/>
          </w:tcPr>
          <w:p w14:paraId="359C4F86" w14:textId="3A4BA877" w:rsidR="004A66C7" w:rsidRPr="001C7A59" w:rsidRDefault="004A66C7" w:rsidP="004A66C7">
            <w:pPr>
              <w:jc w:val="center"/>
              <w:rPr>
                <w:rFonts w:ascii="Arial" w:hAnsi="Arial"/>
                <w:b/>
                <w:sz w:val="30"/>
                <w:szCs w:val="30"/>
                <w:vertAlign w:val="subscript"/>
              </w:rPr>
            </w:pPr>
            <w:r w:rsidRPr="001C7A59">
              <w:rPr>
                <w:rFonts w:ascii="Arial" w:hAnsi="Arial"/>
                <w:b/>
                <w:sz w:val="30"/>
                <w:szCs w:val="30"/>
                <w:vertAlign w:val="subscript"/>
              </w:rPr>
              <w:t>Desde domingo 19/06/22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48A3A411" w14:textId="038AC157" w:rsidR="004A66C7" w:rsidRPr="00E62276" w:rsidRDefault="004A66C7" w:rsidP="004A66C7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62276">
              <w:rPr>
                <w:rFonts w:ascii="Arial" w:hAnsi="Arial"/>
                <w:b/>
                <w:sz w:val="20"/>
                <w:szCs w:val="20"/>
              </w:rPr>
              <w:t>11:00</w:t>
            </w:r>
          </w:p>
        </w:tc>
        <w:tc>
          <w:tcPr>
            <w:tcW w:w="2126" w:type="dxa"/>
            <w:shd w:val="clear" w:color="auto" w:fill="BFBFBF"/>
            <w:vAlign w:val="center"/>
          </w:tcPr>
          <w:p w14:paraId="48D9F897" w14:textId="7D27CD7D" w:rsidR="004A66C7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/>
                <w:b/>
                <w:sz w:val="28"/>
                <w:szCs w:val="28"/>
                <w:vertAlign w:val="subscript"/>
              </w:rPr>
              <w:t>C/ SAN DIEGO</w:t>
            </w:r>
          </w:p>
        </w:tc>
        <w:tc>
          <w:tcPr>
            <w:tcW w:w="2835" w:type="dxa"/>
            <w:shd w:val="clear" w:color="auto" w:fill="BFBFBF"/>
            <w:vAlign w:val="center"/>
          </w:tcPr>
          <w:p w14:paraId="6D229F94" w14:textId="7B033F06" w:rsidR="004A66C7" w:rsidRPr="00FF6329" w:rsidRDefault="004A66C7" w:rsidP="004A66C7">
            <w:pPr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FF6329">
              <w:rPr>
                <w:rFonts w:ascii="Arial" w:hAnsi="Arial"/>
                <w:b/>
                <w:sz w:val="20"/>
                <w:szCs w:val="20"/>
              </w:rPr>
              <w:t>Medidas temporales de restricción del tráfico durante la prueba.</w:t>
            </w:r>
          </w:p>
        </w:tc>
      </w:tr>
    </w:tbl>
    <w:p w14:paraId="70D6C952" w14:textId="77777777" w:rsidR="006F3CEE" w:rsidRDefault="006F3CEE" w:rsidP="006F3CEE">
      <w:pPr>
        <w:spacing w:line="360" w:lineRule="auto"/>
        <w:jc w:val="both"/>
      </w:pPr>
    </w:p>
    <w:p w14:paraId="26F05A89" w14:textId="6382BA86" w:rsidR="004E2517" w:rsidRDefault="004E2517" w:rsidP="00817B7E">
      <w:pPr>
        <w:spacing w:line="360" w:lineRule="auto"/>
        <w:jc w:val="both"/>
        <w:rPr>
          <w:rStyle w:val="Ninguno"/>
          <w:rFonts w:ascii="Arial" w:eastAsia="Arial" w:hAnsi="Arial"/>
        </w:rPr>
      </w:pPr>
    </w:p>
    <w:p w14:paraId="6DCDF70F" w14:textId="1313B6CA" w:rsidR="00A86554" w:rsidRDefault="00A86554" w:rsidP="00A86554">
      <w:pPr>
        <w:spacing w:line="360" w:lineRule="auto"/>
        <w:ind w:left="1276"/>
        <w:jc w:val="both"/>
        <w:rPr>
          <w:rStyle w:val="Ninguno"/>
          <w:rFonts w:ascii="Arial" w:eastAsia="Arial" w:hAnsi="Arial"/>
        </w:rPr>
      </w:pPr>
      <w:r>
        <w:rPr>
          <w:rStyle w:val="Ninguno"/>
          <w:rFonts w:ascii="Arial" w:hAnsi="Arial"/>
        </w:rPr>
        <w:t xml:space="preserve">Les agradecemos de antemano su colaboración </w:t>
      </w:r>
      <w:r w:rsidR="0016110F">
        <w:rPr>
          <w:rStyle w:val="Ninguno"/>
          <w:rFonts w:ascii="Arial" w:hAnsi="Arial"/>
        </w:rPr>
        <w:t xml:space="preserve">para que la </w:t>
      </w:r>
      <w:r w:rsidR="004A66C7">
        <w:rPr>
          <w:rStyle w:val="Ninguno"/>
          <w:rFonts w:ascii="Arial" w:hAnsi="Arial"/>
        </w:rPr>
        <w:t>X</w:t>
      </w:r>
      <w:r w:rsidR="00D554EC">
        <w:rPr>
          <w:rStyle w:val="Ninguno"/>
          <w:rFonts w:ascii="Arial" w:hAnsi="Arial"/>
        </w:rPr>
        <w:t xml:space="preserve"> carrera </w:t>
      </w:r>
      <w:r w:rsidR="0016110F">
        <w:rPr>
          <w:rStyle w:val="Ninguno"/>
          <w:rFonts w:ascii="Arial" w:hAnsi="Arial"/>
        </w:rPr>
        <w:t xml:space="preserve">Contra el Cáncer </w:t>
      </w:r>
      <w:r w:rsidR="00B97806">
        <w:rPr>
          <w:rStyle w:val="Ninguno"/>
          <w:rFonts w:ascii="Arial" w:hAnsi="Arial"/>
        </w:rPr>
        <w:t xml:space="preserve">se </w:t>
      </w:r>
      <w:r>
        <w:rPr>
          <w:rStyle w:val="Ninguno"/>
          <w:rFonts w:ascii="Arial" w:hAnsi="Arial"/>
        </w:rPr>
        <w:t>desarrolle con total normalidad, para ello se ruega respetar la señalización y las normas establecidas.</w:t>
      </w:r>
    </w:p>
    <w:p w14:paraId="118BEA9F" w14:textId="77777777" w:rsidR="00A86554" w:rsidRDefault="00A86554" w:rsidP="00FA4EDD">
      <w:pPr>
        <w:spacing w:line="360" w:lineRule="auto"/>
        <w:jc w:val="both"/>
        <w:rPr>
          <w:rFonts w:ascii="Arial" w:eastAsia="Arial" w:hAnsi="Arial"/>
        </w:rPr>
      </w:pPr>
    </w:p>
    <w:p w14:paraId="3FB48617" w14:textId="77777777" w:rsidR="00745454" w:rsidRDefault="00A86554" w:rsidP="00E70810">
      <w:pPr>
        <w:spacing w:line="360" w:lineRule="auto"/>
        <w:ind w:left="1276"/>
        <w:jc w:val="both"/>
        <w:rPr>
          <w:rStyle w:val="Ninguno"/>
          <w:rFonts w:ascii="Arial" w:hAnsi="Arial"/>
        </w:rPr>
      </w:pPr>
      <w:r>
        <w:rPr>
          <w:rStyle w:val="Ninguno"/>
          <w:rFonts w:ascii="Arial" w:hAnsi="Arial"/>
        </w:rPr>
        <w:t>Rogamos disculpen las molestias y agradecemo</w:t>
      </w:r>
      <w:r w:rsidR="00E70810">
        <w:rPr>
          <w:rStyle w:val="Ninguno"/>
          <w:rFonts w:ascii="Arial" w:hAnsi="Arial"/>
        </w:rPr>
        <w:t>s su comprensión y colaboración.</w:t>
      </w:r>
    </w:p>
    <w:p w14:paraId="0B890044" w14:textId="77777777" w:rsidR="00E70810" w:rsidRDefault="00E70810" w:rsidP="00E70810">
      <w:pPr>
        <w:spacing w:line="360" w:lineRule="auto"/>
        <w:ind w:left="1276"/>
        <w:jc w:val="both"/>
        <w:rPr>
          <w:rFonts w:ascii="Arial" w:eastAsia="Arial" w:hAnsi="Arial"/>
        </w:rPr>
      </w:pPr>
    </w:p>
    <w:p w14:paraId="21DBF75D" w14:textId="77777777" w:rsidR="0086533D" w:rsidRPr="00A86554" w:rsidRDefault="0086533D" w:rsidP="00A86554"/>
    <w:sectPr w:rsidR="0086533D" w:rsidRPr="00A86554" w:rsidSect="000062D0">
      <w:headerReference w:type="default" r:id="rId9"/>
      <w:footerReference w:type="default" r:id="rId10"/>
      <w:pgSz w:w="11906" w:h="16838" w:code="9"/>
      <w:pgMar w:top="426" w:right="1029" w:bottom="142" w:left="1260" w:header="709" w:footer="83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B8418" w14:textId="77777777" w:rsidR="00A83420" w:rsidRDefault="00A83420">
      <w:r>
        <w:separator/>
      </w:r>
    </w:p>
  </w:endnote>
  <w:endnote w:type="continuationSeparator" w:id="0">
    <w:p w14:paraId="06D19B85" w14:textId="77777777" w:rsidR="00A83420" w:rsidRDefault="00A83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D8E91" w14:textId="10842663" w:rsidR="00174128" w:rsidRDefault="002079BF">
    <w:pPr>
      <w:pStyle w:val="Piedepgina"/>
      <w:tabs>
        <w:tab w:val="clear" w:pos="8504"/>
        <w:tab w:val="right" w:pos="9540"/>
      </w:tabs>
      <w:ind w:right="-496"/>
      <w:rPr>
        <w:rFonts w:ascii="Arial" w:hAnsi="Arial"/>
        <w:sz w:val="14"/>
        <w:szCs w:val="14"/>
      </w:rPr>
    </w:pPr>
    <w:r w:rsidRPr="002079BF">
      <w:rPr>
        <w:sz w:val="2"/>
        <w:szCs w:val="2"/>
      </w:rPr>
      <w:drawing>
        <wp:anchor distT="0" distB="0" distL="114300" distR="114300" simplePos="0" relativeHeight="251660800" behindDoc="0" locked="0" layoutInCell="1" allowOverlap="1" wp14:anchorId="1ECB6753" wp14:editId="43AF30B8">
          <wp:simplePos x="0" y="0"/>
          <wp:positionH relativeFrom="column">
            <wp:posOffset>-296672</wp:posOffset>
          </wp:positionH>
          <wp:positionV relativeFrom="paragraph">
            <wp:posOffset>-2574290</wp:posOffset>
          </wp:positionV>
          <wp:extent cx="904875" cy="892676"/>
          <wp:effectExtent l="0" t="0" r="0" b="317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892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11BF">
      <w:rPr>
        <w:rFonts w:ascii="Arial" w:hAnsi="Arial"/>
        <w:noProof/>
        <w:sz w:val="20"/>
        <w:szCs w:val="1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007C1B" wp14:editId="6A0D282A">
              <wp:simplePos x="0" y="0"/>
              <wp:positionH relativeFrom="column">
                <wp:posOffset>-405765</wp:posOffset>
              </wp:positionH>
              <wp:positionV relativeFrom="paragraph">
                <wp:posOffset>-29845</wp:posOffset>
              </wp:positionV>
              <wp:extent cx="6172200" cy="457200"/>
              <wp:effectExtent l="0" t="127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C6FD4" w14:textId="0BC66F9E" w:rsidR="00174128" w:rsidRDefault="00174128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4"/>
                            </w:rPr>
                            <w:t xml:space="preserve">                             </w:t>
                          </w:r>
                          <w:r w:rsidR="004A66C7">
                            <w:rPr>
                              <w:rFonts w:ascii="Arial" w:hAnsi="Arial"/>
                              <w:sz w:val="16"/>
                              <w:szCs w:val="14"/>
                            </w:rPr>
                            <w:t>Gta. de la Armada Española</w:t>
                          </w:r>
                          <w:r>
                            <w:rPr>
                              <w:rFonts w:ascii="Arial" w:hAnsi="Arial"/>
                              <w:sz w:val="16"/>
                              <w:szCs w:val="14"/>
                            </w:rPr>
                            <w:t xml:space="preserve">, nº 1 </w:t>
                          </w:r>
                          <w:r w:rsidR="004A66C7">
                            <w:rPr>
                              <w:rFonts w:ascii="Arial" w:hAnsi="Arial"/>
                              <w:sz w:val="16"/>
                              <w:szCs w:val="14"/>
                            </w:rPr>
                            <w:t>28805 Alcalá</w:t>
                          </w:r>
                          <w:r>
                            <w:rPr>
                              <w:rFonts w:ascii="Arial" w:hAnsi="Arial"/>
                              <w:sz w:val="16"/>
                              <w:szCs w:val="14"/>
                            </w:rPr>
                            <w:t xml:space="preserve"> de Henares – Teléfono: 918306814 – Fax: 918306824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07C1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-31.95pt;margin-top:-2.35pt;width:486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" filled="f" stroked="f">
              <v:textbox>
                <w:txbxContent>
                  <w:p w14:paraId="44DC6FD4" w14:textId="0BC66F9E" w:rsidR="00174128" w:rsidRDefault="00174128">
                    <w:pPr>
                      <w:jc w:val="center"/>
                      <w:rPr>
                        <w:rFonts w:ascii="Arial" w:hAnsi="Arial"/>
                        <w:sz w:val="16"/>
                        <w:szCs w:val="14"/>
                      </w:rPr>
                    </w:pPr>
                    <w:r>
                      <w:rPr>
                        <w:rFonts w:ascii="Arial" w:hAnsi="Arial"/>
                        <w:sz w:val="16"/>
                        <w:szCs w:val="14"/>
                      </w:rPr>
                      <w:t xml:space="preserve">                             </w:t>
                    </w:r>
                    <w:r w:rsidR="004A66C7">
                      <w:rPr>
                        <w:rFonts w:ascii="Arial" w:hAnsi="Arial"/>
                        <w:sz w:val="16"/>
                        <w:szCs w:val="14"/>
                      </w:rPr>
                      <w:t>Gta. de la Armada Española</w:t>
                    </w:r>
                    <w:r>
                      <w:rPr>
                        <w:rFonts w:ascii="Arial" w:hAnsi="Arial"/>
                        <w:sz w:val="16"/>
                        <w:szCs w:val="14"/>
                      </w:rPr>
                      <w:t xml:space="preserve">, nº 1 </w:t>
                    </w:r>
                    <w:r w:rsidR="004A66C7">
                      <w:rPr>
                        <w:rFonts w:ascii="Arial" w:hAnsi="Arial"/>
                        <w:sz w:val="16"/>
                        <w:szCs w:val="14"/>
                      </w:rPr>
                      <w:t>28805 Alcalá</w:t>
                    </w:r>
                    <w:r>
                      <w:rPr>
                        <w:rFonts w:ascii="Arial" w:hAnsi="Arial"/>
                        <w:sz w:val="16"/>
                        <w:szCs w:val="14"/>
                      </w:rPr>
                      <w:t xml:space="preserve"> de Henares – Teléfono: 918306814 – Fax: 918306824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763B2" w14:textId="77777777" w:rsidR="00A83420" w:rsidRDefault="00A83420">
      <w:r>
        <w:separator/>
      </w:r>
    </w:p>
  </w:footnote>
  <w:footnote w:type="continuationSeparator" w:id="0">
    <w:p w14:paraId="47AB8742" w14:textId="77777777" w:rsidR="00A83420" w:rsidRDefault="00A83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EECF6" w14:textId="570DE7A2" w:rsidR="00174128" w:rsidRDefault="006011BF">
    <w:pPr>
      <w:pStyle w:val="Encabezado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58752" behindDoc="1" locked="0" layoutInCell="1" allowOverlap="1" wp14:anchorId="1C3B2155" wp14:editId="11A2B0CB">
          <wp:simplePos x="0" y="0"/>
          <wp:positionH relativeFrom="column">
            <wp:posOffset>-62865</wp:posOffset>
          </wp:positionH>
          <wp:positionV relativeFrom="paragraph">
            <wp:posOffset>-622300</wp:posOffset>
          </wp:positionV>
          <wp:extent cx="6283960" cy="1158875"/>
          <wp:effectExtent l="0" t="0" r="0" b="0"/>
          <wp:wrapNone/>
          <wp:docPr id="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960" cy="1158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954DD2" w14:textId="77777777" w:rsidR="00174128" w:rsidRDefault="00174128">
    <w:pPr>
      <w:pStyle w:val="Encabezado"/>
      <w:rPr>
        <w:sz w:val="2"/>
        <w:szCs w:val="2"/>
      </w:rPr>
    </w:pPr>
  </w:p>
  <w:p w14:paraId="3CD72A76" w14:textId="77777777" w:rsidR="00174128" w:rsidRDefault="00174128">
    <w:pPr>
      <w:pStyle w:val="Encabezado"/>
      <w:rPr>
        <w:sz w:val="2"/>
        <w:szCs w:val="2"/>
      </w:rPr>
    </w:pPr>
    <w:r>
      <w:rPr>
        <w:sz w:val="2"/>
        <w:szCs w:val="2"/>
      </w:rPr>
      <w:tab/>
    </w:r>
    <w:r>
      <w:rPr>
        <w:sz w:val="2"/>
        <w:szCs w:val="2"/>
      </w:rPr>
      <w:tab/>
    </w:r>
  </w:p>
  <w:p w14:paraId="2584BB0C" w14:textId="77777777" w:rsidR="00174128" w:rsidRDefault="00174128">
    <w:pPr>
      <w:pStyle w:val="Encabezado"/>
      <w:rPr>
        <w:sz w:val="2"/>
        <w:szCs w:val="2"/>
      </w:rPr>
    </w:pPr>
  </w:p>
  <w:p w14:paraId="70088E74" w14:textId="34A66208" w:rsidR="00174128" w:rsidRDefault="00174128">
    <w:pPr>
      <w:pStyle w:val="Encabezado"/>
      <w:rPr>
        <w:sz w:val="2"/>
        <w:szCs w:val="2"/>
      </w:rPr>
    </w:pPr>
  </w:p>
  <w:p w14:paraId="134DE2D7" w14:textId="77777777" w:rsidR="00174128" w:rsidRDefault="00174128">
    <w:pPr>
      <w:pStyle w:val="Encabezado"/>
      <w:rPr>
        <w:sz w:val="2"/>
        <w:szCs w:val="2"/>
      </w:rPr>
    </w:pPr>
  </w:p>
  <w:p w14:paraId="2E041EC2" w14:textId="77777777" w:rsidR="00174128" w:rsidRDefault="00174128">
    <w:pPr>
      <w:pStyle w:val="Encabezado"/>
      <w:rPr>
        <w:sz w:val="2"/>
        <w:szCs w:val="2"/>
      </w:rPr>
    </w:pPr>
  </w:p>
  <w:p w14:paraId="6F1CCB58" w14:textId="77777777" w:rsidR="00174128" w:rsidRDefault="00174128">
    <w:pPr>
      <w:pStyle w:val="Encabezado"/>
      <w:rPr>
        <w:sz w:val="2"/>
        <w:szCs w:val="2"/>
      </w:rPr>
    </w:pPr>
  </w:p>
  <w:p w14:paraId="3EB1EB20" w14:textId="77777777" w:rsidR="00174128" w:rsidRDefault="00174128">
    <w:pPr>
      <w:pStyle w:val="Encabezado"/>
      <w:rPr>
        <w:sz w:val="2"/>
        <w:szCs w:val="2"/>
      </w:rPr>
    </w:pPr>
  </w:p>
  <w:p w14:paraId="4A9603B7" w14:textId="77777777" w:rsidR="00174128" w:rsidRDefault="00174128">
    <w:pPr>
      <w:pStyle w:val="Encabezado"/>
      <w:rPr>
        <w:sz w:val="2"/>
        <w:szCs w:val="2"/>
      </w:rPr>
    </w:pPr>
  </w:p>
  <w:p w14:paraId="78195C31" w14:textId="77777777" w:rsidR="00174128" w:rsidRDefault="00174128">
    <w:pPr>
      <w:pStyle w:val="Encabezado"/>
      <w:rPr>
        <w:sz w:val="2"/>
        <w:szCs w:val="2"/>
      </w:rPr>
    </w:pPr>
  </w:p>
  <w:p w14:paraId="7FF2C666" w14:textId="77777777" w:rsidR="00174128" w:rsidRDefault="00174128">
    <w:pPr>
      <w:pStyle w:val="Encabezado"/>
      <w:rPr>
        <w:sz w:val="2"/>
        <w:szCs w:val="2"/>
      </w:rPr>
    </w:pPr>
  </w:p>
  <w:p w14:paraId="1FB227F9" w14:textId="77777777" w:rsidR="00174128" w:rsidRDefault="00174128">
    <w:pPr>
      <w:pStyle w:val="Encabezado"/>
      <w:rPr>
        <w:sz w:val="2"/>
        <w:szCs w:val="2"/>
      </w:rPr>
    </w:pPr>
  </w:p>
  <w:p w14:paraId="10B44B1C" w14:textId="77777777" w:rsidR="00174128" w:rsidRDefault="00174128">
    <w:pPr>
      <w:pStyle w:val="Encabezado"/>
      <w:rPr>
        <w:sz w:val="2"/>
        <w:szCs w:val="2"/>
      </w:rPr>
    </w:pPr>
  </w:p>
  <w:p w14:paraId="6FB227DE" w14:textId="77777777" w:rsidR="00174128" w:rsidRDefault="00174128">
    <w:pPr>
      <w:pStyle w:val="Encabezado"/>
      <w:rPr>
        <w:sz w:val="2"/>
        <w:szCs w:val="2"/>
      </w:rPr>
    </w:pPr>
  </w:p>
  <w:p w14:paraId="20B0606B" w14:textId="77777777" w:rsidR="00174128" w:rsidRDefault="00174128">
    <w:pPr>
      <w:pStyle w:val="Encabezado"/>
      <w:rPr>
        <w:sz w:val="2"/>
        <w:szCs w:val="2"/>
      </w:rPr>
    </w:pPr>
  </w:p>
  <w:p w14:paraId="296FAA96" w14:textId="77777777" w:rsidR="00174128" w:rsidRDefault="00174128">
    <w:pPr>
      <w:pStyle w:val="Encabezado"/>
      <w:rPr>
        <w:sz w:val="2"/>
        <w:szCs w:val="2"/>
      </w:rPr>
    </w:pPr>
  </w:p>
  <w:p w14:paraId="3BEFFB6F" w14:textId="77777777" w:rsidR="00174128" w:rsidRDefault="00174128">
    <w:pPr>
      <w:pStyle w:val="Encabezado"/>
      <w:rPr>
        <w:sz w:val="2"/>
        <w:szCs w:val="2"/>
      </w:rPr>
    </w:pPr>
  </w:p>
  <w:p w14:paraId="008D9AFC" w14:textId="77777777" w:rsidR="00174128" w:rsidRDefault="00174128">
    <w:pPr>
      <w:pStyle w:val="Encabezado"/>
      <w:rPr>
        <w:sz w:val="2"/>
        <w:szCs w:val="2"/>
      </w:rPr>
    </w:pPr>
  </w:p>
  <w:p w14:paraId="537F57DD" w14:textId="77777777" w:rsidR="00174128" w:rsidRDefault="00174128">
    <w:pPr>
      <w:pStyle w:val="Encabezado"/>
      <w:rPr>
        <w:sz w:val="2"/>
        <w:szCs w:val="2"/>
      </w:rPr>
    </w:pPr>
  </w:p>
  <w:p w14:paraId="575A9A78" w14:textId="77777777" w:rsidR="00174128" w:rsidRDefault="00174128">
    <w:pPr>
      <w:pStyle w:val="Encabezado"/>
      <w:rPr>
        <w:sz w:val="2"/>
        <w:szCs w:val="2"/>
      </w:rPr>
    </w:pPr>
  </w:p>
  <w:p w14:paraId="49E4C316" w14:textId="77777777" w:rsidR="00174128" w:rsidRDefault="00174128">
    <w:pPr>
      <w:pStyle w:val="Encabezado"/>
      <w:tabs>
        <w:tab w:val="clear" w:pos="4252"/>
        <w:tab w:val="clear" w:pos="8504"/>
        <w:tab w:val="left" w:pos="6100"/>
      </w:tabs>
      <w:rPr>
        <w:sz w:val="2"/>
        <w:szCs w:val="2"/>
      </w:rPr>
    </w:pPr>
    <w:r>
      <w:rPr>
        <w:sz w:val="2"/>
        <w:szCs w:val="2"/>
      </w:rPr>
      <w:tab/>
    </w:r>
  </w:p>
  <w:p w14:paraId="681D067F" w14:textId="77777777" w:rsidR="00174128" w:rsidRDefault="00174128">
    <w:pPr>
      <w:pStyle w:val="Encabezado"/>
      <w:rPr>
        <w:sz w:val="2"/>
        <w:szCs w:val="2"/>
      </w:rPr>
    </w:pPr>
  </w:p>
  <w:p w14:paraId="3C8F185E" w14:textId="77777777" w:rsidR="00174128" w:rsidRDefault="00174128">
    <w:pPr>
      <w:pStyle w:val="Encabezado"/>
      <w:rPr>
        <w:sz w:val="2"/>
        <w:szCs w:val="2"/>
      </w:rPr>
    </w:pPr>
  </w:p>
  <w:p w14:paraId="58A6AD02" w14:textId="77777777" w:rsidR="00174128" w:rsidRDefault="00174128">
    <w:pPr>
      <w:pStyle w:val="Encabezado"/>
      <w:rPr>
        <w:sz w:val="2"/>
        <w:szCs w:val="2"/>
      </w:rPr>
    </w:pPr>
  </w:p>
  <w:p w14:paraId="0D47FDEC" w14:textId="4A26D143" w:rsidR="00174128" w:rsidRDefault="00174128">
    <w:pPr>
      <w:pStyle w:val="Encabezado"/>
      <w:rPr>
        <w:sz w:val="2"/>
        <w:szCs w:val="2"/>
      </w:rPr>
    </w:pPr>
  </w:p>
  <w:p w14:paraId="1DE4F232" w14:textId="77777777" w:rsidR="00174128" w:rsidRDefault="00174128">
    <w:pPr>
      <w:pStyle w:val="Encabezado"/>
      <w:rPr>
        <w:sz w:val="2"/>
        <w:szCs w:val="2"/>
      </w:rPr>
    </w:pPr>
    <w:r>
      <w:rPr>
        <w:sz w:val="2"/>
        <w:szCs w:val="2"/>
      </w:rPr>
      <w:tab/>
    </w:r>
    <w:r>
      <w:rPr>
        <w:sz w:val="2"/>
        <w:szCs w:val="2"/>
      </w:rPr>
      <w:tab/>
    </w:r>
  </w:p>
  <w:p w14:paraId="732C2920" w14:textId="77777777" w:rsidR="00174128" w:rsidRDefault="00174128">
    <w:pPr>
      <w:pStyle w:val="Encabezado"/>
      <w:rPr>
        <w:sz w:val="2"/>
        <w:szCs w:val="2"/>
      </w:rPr>
    </w:pPr>
    <w:r>
      <w:rPr>
        <w:sz w:val="2"/>
        <w:szCs w:val="2"/>
      </w:rPr>
      <w:tab/>
    </w:r>
    <w:r>
      <w:rPr>
        <w:sz w:val="2"/>
        <w:szCs w:val="2"/>
      </w:rPr>
      <w:tab/>
    </w:r>
  </w:p>
  <w:p w14:paraId="00329CFA" w14:textId="363906D7" w:rsidR="00174128" w:rsidRDefault="006011BF">
    <w:pPr>
      <w:pStyle w:val="Encabezado"/>
    </w:pPr>
    <w:r>
      <w:rPr>
        <w:noProof/>
        <w:sz w:val="20"/>
        <w:szCs w:val="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37A8136" wp14:editId="2871F10B">
              <wp:simplePos x="0" y="0"/>
              <wp:positionH relativeFrom="column">
                <wp:posOffset>3086100</wp:posOffset>
              </wp:positionH>
              <wp:positionV relativeFrom="paragraph">
                <wp:posOffset>168275</wp:posOffset>
              </wp:positionV>
              <wp:extent cx="3194050" cy="457200"/>
              <wp:effectExtent l="0" t="0" r="635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623C7" w14:textId="77777777" w:rsidR="00174128" w:rsidRPr="00454558" w:rsidRDefault="00174128">
                          <w:pPr>
                            <w:pStyle w:val="Ttulo2"/>
                            <w:jc w:val="right"/>
                            <w:rPr>
                              <w:rFonts w:ascii="Arial" w:eastAsia="Times New Roman" w:hAnsi="Arial" w:cs="Arial"/>
                              <w:b w:val="0"/>
                              <w:bCs w:val="0"/>
                              <w:sz w:val="20"/>
                              <w:szCs w:val="2"/>
                              <w:lang w:val="es-ES" w:eastAsia="es-ES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 w:val="0"/>
                              <w:bCs w:val="0"/>
                              <w:sz w:val="20"/>
                              <w:szCs w:val="2"/>
                              <w:lang w:val="es-ES" w:eastAsia="es-ES"/>
                            </w:rPr>
                            <w:t xml:space="preserve">   </w:t>
                          </w:r>
                          <w:r w:rsidRPr="00454558">
                            <w:rPr>
                              <w:rFonts w:ascii="Arial" w:eastAsia="Times New Roman" w:hAnsi="Arial" w:cs="Arial"/>
                              <w:b w:val="0"/>
                              <w:bCs w:val="0"/>
                              <w:sz w:val="20"/>
                              <w:szCs w:val="2"/>
                              <w:lang w:val="es-ES" w:eastAsia="es-ES"/>
                            </w:rPr>
                            <w:t>JEFATURA DE POLICÍA LOCAL</w:t>
                          </w:r>
                        </w:p>
                        <w:p w14:paraId="7EB74874" w14:textId="77777777" w:rsidR="00174128" w:rsidRPr="00454558" w:rsidRDefault="00174128">
                          <w:pPr>
                            <w:pStyle w:val="Ttulo2"/>
                            <w:jc w:val="right"/>
                            <w:rPr>
                              <w:rFonts w:ascii="Arial" w:eastAsia="Times New Roman" w:hAnsi="Arial" w:cs="Arial"/>
                              <w:b w:val="0"/>
                              <w:bCs w:val="0"/>
                              <w:sz w:val="20"/>
                              <w:szCs w:val="2"/>
                              <w:lang w:val="es-ES" w:eastAsia="es-ES"/>
                            </w:rPr>
                          </w:pPr>
                          <w:r w:rsidRPr="00454558">
                            <w:rPr>
                              <w:rFonts w:ascii="Arial" w:eastAsia="Times New Roman" w:hAnsi="Arial" w:cs="Arial"/>
                              <w:b w:val="0"/>
                              <w:bCs w:val="0"/>
                              <w:sz w:val="20"/>
                              <w:szCs w:val="2"/>
                              <w:lang w:val="es-ES" w:eastAsia="es-ES"/>
                            </w:rPr>
                            <w:t xml:space="preserve">Unidad de Tráfico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A81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43pt;margin-top:13.25pt;width:251.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" filled="f" stroked="f" strokecolor="white">
              <v:textbox>
                <w:txbxContent>
                  <w:p w14:paraId="16A623C7" w14:textId="77777777" w:rsidR="00174128" w:rsidRPr="00454558" w:rsidRDefault="00174128">
                    <w:pPr>
                      <w:pStyle w:val="Ttulo2"/>
                      <w:jc w:val="right"/>
                      <w:rPr>
                        <w:rFonts w:ascii="Arial" w:eastAsia="Times New Roman" w:hAnsi="Arial" w:cs="Arial"/>
                        <w:b w:val="0"/>
                        <w:bCs w:val="0"/>
                        <w:sz w:val="20"/>
                        <w:szCs w:val="2"/>
                        <w:lang w:val="es-ES" w:eastAsia="es-ES"/>
                      </w:rPr>
                    </w:pPr>
                    <w:r>
                      <w:rPr>
                        <w:rFonts w:ascii="Arial" w:eastAsia="Times New Roman" w:hAnsi="Arial" w:cs="Arial"/>
                        <w:b w:val="0"/>
                        <w:bCs w:val="0"/>
                        <w:sz w:val="20"/>
                        <w:szCs w:val="2"/>
                        <w:lang w:val="es-ES" w:eastAsia="es-ES"/>
                      </w:rPr>
                      <w:t xml:space="preserve">   </w:t>
                    </w:r>
                    <w:r w:rsidRPr="00454558">
                      <w:rPr>
                        <w:rFonts w:ascii="Arial" w:eastAsia="Times New Roman" w:hAnsi="Arial" w:cs="Arial"/>
                        <w:b w:val="0"/>
                        <w:bCs w:val="0"/>
                        <w:sz w:val="20"/>
                        <w:szCs w:val="2"/>
                        <w:lang w:val="es-ES" w:eastAsia="es-ES"/>
                      </w:rPr>
                      <w:t>JEFATURA DE POLICÍA LOCAL</w:t>
                    </w:r>
                  </w:p>
                  <w:p w14:paraId="7EB74874" w14:textId="77777777" w:rsidR="00174128" w:rsidRPr="00454558" w:rsidRDefault="00174128">
                    <w:pPr>
                      <w:pStyle w:val="Ttulo2"/>
                      <w:jc w:val="right"/>
                      <w:rPr>
                        <w:rFonts w:ascii="Arial" w:eastAsia="Times New Roman" w:hAnsi="Arial" w:cs="Arial"/>
                        <w:b w:val="0"/>
                        <w:bCs w:val="0"/>
                        <w:sz w:val="20"/>
                        <w:szCs w:val="2"/>
                        <w:lang w:val="es-ES" w:eastAsia="es-ES"/>
                      </w:rPr>
                    </w:pPr>
                    <w:r w:rsidRPr="00454558">
                      <w:rPr>
                        <w:rFonts w:ascii="Arial" w:eastAsia="Times New Roman" w:hAnsi="Arial" w:cs="Arial"/>
                        <w:b w:val="0"/>
                        <w:bCs w:val="0"/>
                        <w:sz w:val="20"/>
                        <w:szCs w:val="2"/>
                        <w:lang w:val="es-ES" w:eastAsia="es-ES"/>
                      </w:rPr>
                      <w:t xml:space="preserve">Unidad de Tráfico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BBCB76" wp14:editId="741391A3">
              <wp:simplePos x="0" y="0"/>
              <wp:positionH relativeFrom="column">
                <wp:posOffset>3543300</wp:posOffset>
              </wp:positionH>
              <wp:positionV relativeFrom="paragraph">
                <wp:posOffset>-403225</wp:posOffset>
              </wp:positionV>
              <wp:extent cx="2743200" cy="457200"/>
              <wp:effectExtent l="0" t="0" r="3810" b="127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43BA4" w14:textId="77777777" w:rsidR="00174128" w:rsidRDefault="0017412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4C20F2D2" w14:textId="77777777" w:rsidR="00174128" w:rsidRDefault="0017412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27104007" w14:textId="77777777" w:rsidR="00174128" w:rsidRDefault="0017412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357508F0" w14:textId="77777777" w:rsidR="00174128" w:rsidRDefault="00174128">
                          <w:pPr>
                            <w:jc w:val="right"/>
                            <w:rPr>
                              <w:rFonts w:ascii="Arial" w:hAnsi="Arial"/>
                              <w:sz w:val="20"/>
                              <w:szCs w:val="2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"/>
                            </w:rPr>
                            <w:t xml:space="preserve">  Área de Gestión Institucional</w:t>
                          </w:r>
                        </w:p>
                        <w:p w14:paraId="65E4A219" w14:textId="77777777" w:rsidR="00174128" w:rsidRDefault="00174128">
                          <w:pPr>
                            <w:jc w:val="right"/>
                            <w:rPr>
                              <w:rFonts w:ascii="Arial" w:hAnsi="Arial"/>
                              <w:sz w:val="20"/>
                              <w:szCs w:val="2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"/>
                            </w:rPr>
                            <w:t>Concejalía de Seguridad</w:t>
                          </w:r>
                        </w:p>
                        <w:p w14:paraId="0F2B7ACB" w14:textId="77777777" w:rsidR="00174128" w:rsidRDefault="0017412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12126BD5" w14:textId="77777777" w:rsidR="00174128" w:rsidRDefault="0017412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67BF72B0" w14:textId="77777777" w:rsidR="00174128" w:rsidRDefault="00174128">
                          <w:pPr>
                            <w:rPr>
                              <w:rFonts w:ascii="Arial" w:hAnsi="Arial"/>
                              <w:sz w:val="2"/>
                              <w:szCs w:val="2"/>
                            </w:rPr>
                          </w:pPr>
                        </w:p>
                        <w:p w14:paraId="369FBF80" w14:textId="77777777" w:rsidR="00174128" w:rsidRDefault="0017412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29826B1E" w14:textId="77777777" w:rsidR="00174128" w:rsidRDefault="0017412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BBCB76" id="Text Box 1" o:spid="_x0000_s1029" type="#_x0000_t202" style="position:absolute;margin-left:279pt;margin-top:-31.75pt;width:3in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JAtQIAAMA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" filled="f" stroked="f">
              <v:textbox>
                <w:txbxContent>
                  <w:p w14:paraId="7E743BA4" w14:textId="77777777" w:rsidR="00174128" w:rsidRDefault="00174128">
                    <w:pPr>
                      <w:rPr>
                        <w:sz w:val="2"/>
                        <w:szCs w:val="2"/>
                      </w:rPr>
                    </w:pPr>
                  </w:p>
                  <w:p w14:paraId="4C20F2D2" w14:textId="77777777" w:rsidR="00174128" w:rsidRDefault="00174128">
                    <w:pPr>
                      <w:rPr>
                        <w:sz w:val="2"/>
                        <w:szCs w:val="2"/>
                      </w:rPr>
                    </w:pPr>
                  </w:p>
                  <w:p w14:paraId="27104007" w14:textId="77777777" w:rsidR="00174128" w:rsidRDefault="00174128">
                    <w:pPr>
                      <w:rPr>
                        <w:sz w:val="2"/>
                        <w:szCs w:val="2"/>
                      </w:rPr>
                    </w:pPr>
                  </w:p>
                  <w:p w14:paraId="357508F0" w14:textId="77777777" w:rsidR="00174128" w:rsidRDefault="00174128">
                    <w:pPr>
                      <w:jc w:val="right"/>
                      <w:rPr>
                        <w:rFonts w:ascii="Arial" w:hAnsi="Arial"/>
                        <w:sz w:val="20"/>
                        <w:szCs w:val="2"/>
                      </w:rPr>
                    </w:pPr>
                    <w:r>
                      <w:rPr>
                        <w:rFonts w:ascii="Arial" w:hAnsi="Arial"/>
                        <w:sz w:val="20"/>
                        <w:szCs w:val="2"/>
                      </w:rPr>
                      <w:t xml:space="preserve">  Área de Gestión Institucional</w:t>
                    </w:r>
                  </w:p>
                  <w:p w14:paraId="65E4A219" w14:textId="77777777" w:rsidR="00174128" w:rsidRDefault="00174128">
                    <w:pPr>
                      <w:jc w:val="right"/>
                      <w:rPr>
                        <w:rFonts w:ascii="Arial" w:hAnsi="Arial"/>
                        <w:sz w:val="20"/>
                        <w:szCs w:val="2"/>
                      </w:rPr>
                    </w:pPr>
                    <w:r>
                      <w:rPr>
                        <w:rFonts w:ascii="Arial" w:hAnsi="Arial"/>
                        <w:sz w:val="20"/>
                        <w:szCs w:val="2"/>
                      </w:rPr>
                      <w:t>Concejalía de Seguridad</w:t>
                    </w:r>
                  </w:p>
                  <w:p w14:paraId="0F2B7ACB" w14:textId="77777777" w:rsidR="00174128" w:rsidRDefault="00174128">
                    <w:pPr>
                      <w:rPr>
                        <w:sz w:val="2"/>
                        <w:szCs w:val="2"/>
                      </w:rPr>
                    </w:pPr>
                  </w:p>
                  <w:p w14:paraId="12126BD5" w14:textId="77777777" w:rsidR="00174128" w:rsidRDefault="00174128">
                    <w:pPr>
                      <w:rPr>
                        <w:sz w:val="2"/>
                        <w:szCs w:val="2"/>
                      </w:rPr>
                    </w:pPr>
                  </w:p>
                  <w:p w14:paraId="67BF72B0" w14:textId="77777777" w:rsidR="00174128" w:rsidRDefault="00174128">
                    <w:pPr>
                      <w:rPr>
                        <w:rFonts w:ascii="Arial" w:hAnsi="Arial"/>
                        <w:sz w:val="2"/>
                        <w:szCs w:val="2"/>
                      </w:rPr>
                    </w:pPr>
                  </w:p>
                  <w:p w14:paraId="369FBF80" w14:textId="77777777" w:rsidR="00174128" w:rsidRDefault="00174128">
                    <w:pPr>
                      <w:rPr>
                        <w:sz w:val="2"/>
                        <w:szCs w:val="2"/>
                      </w:rPr>
                    </w:pPr>
                  </w:p>
                  <w:p w14:paraId="29826B1E" w14:textId="77777777" w:rsidR="00174128" w:rsidRDefault="00174128">
                    <w:pPr>
                      <w:rPr>
                        <w:sz w:val="2"/>
                        <w:szCs w:val="2"/>
                      </w:rPr>
                    </w:pPr>
                  </w:p>
                </w:txbxContent>
              </v:textbox>
            </v:shape>
          </w:pict>
        </mc:Fallback>
      </mc:AlternateContent>
    </w:r>
    <w:r w:rsidR="00174128">
      <w:tab/>
    </w:r>
    <w:r w:rsidR="00174128">
      <w:tab/>
    </w:r>
  </w:p>
  <w:p w14:paraId="30BCC91C" w14:textId="77777777" w:rsidR="00174128" w:rsidRDefault="00174128">
    <w:pPr>
      <w:pStyle w:val="Encabezado"/>
    </w:pPr>
  </w:p>
  <w:p w14:paraId="557C0A0B" w14:textId="4AA0A91A" w:rsidR="00174128" w:rsidRDefault="006011BF">
    <w:pPr>
      <w:pStyle w:val="Encabezado"/>
      <w:rPr>
        <w:sz w:val="28"/>
        <w:szCs w:val="28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79355A" wp14:editId="4F0137C1">
              <wp:simplePos x="0" y="0"/>
              <wp:positionH relativeFrom="column">
                <wp:posOffset>-346075</wp:posOffset>
              </wp:positionH>
              <wp:positionV relativeFrom="page">
                <wp:posOffset>1680210</wp:posOffset>
              </wp:positionV>
              <wp:extent cx="960120" cy="7522845"/>
              <wp:effectExtent l="2540" t="381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0120" cy="7522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FD183" w14:textId="77777777" w:rsidR="00174128" w:rsidRPr="00253A76" w:rsidRDefault="00174128" w:rsidP="00DB20E6">
                          <w:pPr>
                            <w:spacing w:after="200" w:line="360" w:lineRule="auto"/>
                            <w:ind w:left="1560"/>
                            <w:jc w:val="center"/>
                            <w:rPr>
                              <w:rFonts w:ascii="Arial" w:eastAsia="Arial" w:hAnsi="Arial"/>
                              <w:b/>
                              <w:color w:val="548DD4"/>
                              <w:sz w:val="100"/>
                              <w:szCs w:val="100"/>
                            </w:rPr>
                          </w:pPr>
                          <w:r w:rsidRPr="004072AD">
                            <w:rPr>
                              <w:rFonts w:ascii="Arial" w:eastAsia="Arial" w:hAnsi="Arial"/>
                              <w:b/>
                              <w:color w:val="365F91"/>
                              <w:sz w:val="108"/>
                              <w:szCs w:val="108"/>
                            </w:rPr>
                            <w:t xml:space="preserve">Nota de Prensa </w:t>
                          </w:r>
                          <w:proofErr w:type="spellStart"/>
                          <w:r w:rsidRPr="00253A76">
                            <w:rPr>
                              <w:rFonts w:ascii="Arial" w:eastAsia="Arial" w:hAnsi="Arial"/>
                              <w:b/>
                              <w:color w:val="548DD4"/>
                              <w:sz w:val="100"/>
                              <w:szCs w:val="100"/>
                            </w:rPr>
                            <w:t>Prensa</w:t>
                          </w:r>
                          <w:proofErr w:type="spellEnd"/>
                        </w:p>
                        <w:p w14:paraId="0C655BB2" w14:textId="77777777" w:rsidR="00174128" w:rsidRPr="00CF3B09" w:rsidRDefault="00174128" w:rsidP="00DB20E6">
                          <w:pPr>
                            <w:spacing w:after="200" w:line="360" w:lineRule="auto"/>
                            <w:ind w:left="1560"/>
                            <w:jc w:val="right"/>
                            <w:rPr>
                              <w:rFonts w:ascii="Arial" w:eastAsia="Arial" w:hAnsi="Arial"/>
                              <w:color w:val="548DD4"/>
                              <w:sz w:val="100"/>
                              <w:szCs w:val="100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9355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-27.25pt;margin-top:132.3pt;width:75.6pt;height:592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" stroked="f">
              <v:textbox style="layout-flow:vertical;mso-layout-flow-alt:bottom-to-top">
                <w:txbxContent>
                  <w:p w14:paraId="348FD183" w14:textId="77777777" w:rsidR="00174128" w:rsidRPr="00253A76" w:rsidRDefault="00174128" w:rsidP="00DB20E6">
                    <w:pPr>
                      <w:spacing w:after="200" w:line="360" w:lineRule="auto"/>
                      <w:ind w:left="1560"/>
                      <w:jc w:val="center"/>
                      <w:rPr>
                        <w:rFonts w:ascii="Arial" w:eastAsia="Arial" w:hAnsi="Arial"/>
                        <w:b/>
                        <w:color w:val="548DD4"/>
                        <w:sz w:val="100"/>
                        <w:szCs w:val="100"/>
                      </w:rPr>
                    </w:pPr>
                    <w:r w:rsidRPr="004072AD">
                      <w:rPr>
                        <w:rFonts w:ascii="Arial" w:eastAsia="Arial" w:hAnsi="Arial"/>
                        <w:b/>
                        <w:color w:val="365F91"/>
                        <w:sz w:val="108"/>
                        <w:szCs w:val="108"/>
                      </w:rPr>
                      <w:t xml:space="preserve">Nota de Prensa </w:t>
                    </w:r>
                    <w:proofErr w:type="spellStart"/>
                    <w:r w:rsidRPr="00253A76">
                      <w:rPr>
                        <w:rFonts w:ascii="Arial" w:eastAsia="Arial" w:hAnsi="Arial"/>
                        <w:b/>
                        <w:color w:val="548DD4"/>
                        <w:sz w:val="100"/>
                        <w:szCs w:val="100"/>
                      </w:rPr>
                      <w:t>Prensa</w:t>
                    </w:r>
                    <w:proofErr w:type="spellEnd"/>
                  </w:p>
                  <w:p w14:paraId="0C655BB2" w14:textId="77777777" w:rsidR="00174128" w:rsidRPr="00CF3B09" w:rsidRDefault="00174128" w:rsidP="00DB20E6">
                    <w:pPr>
                      <w:spacing w:after="200" w:line="360" w:lineRule="auto"/>
                      <w:ind w:left="1560"/>
                      <w:jc w:val="right"/>
                      <w:rPr>
                        <w:rFonts w:ascii="Arial" w:eastAsia="Arial" w:hAnsi="Arial"/>
                        <w:color w:val="548DD4"/>
                        <w:sz w:val="100"/>
                        <w:szCs w:val="10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0449A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CD0615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EB09B0"/>
    <w:multiLevelType w:val="hybridMultilevel"/>
    <w:tmpl w:val="CA20C9E2"/>
    <w:lvl w:ilvl="0" w:tplc="AF40B23E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A40FB"/>
    <w:multiLevelType w:val="hybridMultilevel"/>
    <w:tmpl w:val="CD0615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1F0C7F"/>
    <w:multiLevelType w:val="hybridMultilevel"/>
    <w:tmpl w:val="243EBDB4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382593D"/>
    <w:multiLevelType w:val="hybridMultilevel"/>
    <w:tmpl w:val="71E251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D17F7"/>
    <w:multiLevelType w:val="hybridMultilevel"/>
    <w:tmpl w:val="E678289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E634A"/>
    <w:multiLevelType w:val="hybridMultilevel"/>
    <w:tmpl w:val="D214D714"/>
    <w:lvl w:ilvl="0" w:tplc="0C0A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8" w15:restartNumberingAfterBreak="0">
    <w:nsid w:val="2C3661DA"/>
    <w:multiLevelType w:val="hybridMultilevel"/>
    <w:tmpl w:val="5E0E9F7C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31137478"/>
    <w:multiLevelType w:val="hybridMultilevel"/>
    <w:tmpl w:val="FDB6CE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13D2A"/>
    <w:multiLevelType w:val="hybridMultilevel"/>
    <w:tmpl w:val="46686B2C"/>
    <w:lvl w:ilvl="0" w:tplc="0C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485475F6"/>
    <w:multiLevelType w:val="hybridMultilevel"/>
    <w:tmpl w:val="4DB0B056"/>
    <w:lvl w:ilvl="0" w:tplc="AF40B23E">
      <w:start w:val="1"/>
      <w:numFmt w:val="bullet"/>
      <w:lvlText w:val=""/>
      <w:lvlJc w:val="left"/>
      <w:pPr>
        <w:ind w:left="19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5E994B61"/>
    <w:multiLevelType w:val="hybridMultilevel"/>
    <w:tmpl w:val="FDBCD35E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66201B29"/>
    <w:multiLevelType w:val="hybridMultilevel"/>
    <w:tmpl w:val="5A840F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20A6C"/>
    <w:multiLevelType w:val="hybridMultilevel"/>
    <w:tmpl w:val="E7320FAE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7BD0246A"/>
    <w:multiLevelType w:val="multilevel"/>
    <w:tmpl w:val="6B446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10"/>
  </w:num>
  <w:num w:numId="5">
    <w:abstractNumId w:val="5"/>
  </w:num>
  <w:num w:numId="6">
    <w:abstractNumId w:val="3"/>
  </w:num>
  <w:num w:numId="7">
    <w:abstractNumId w:val="12"/>
  </w:num>
  <w:num w:numId="8">
    <w:abstractNumId w:val="2"/>
  </w:num>
  <w:num w:numId="9">
    <w:abstractNumId w:val="11"/>
  </w:num>
  <w:num w:numId="10">
    <w:abstractNumId w:val="15"/>
  </w:num>
  <w:num w:numId="11">
    <w:abstractNumId w:val="14"/>
  </w:num>
  <w:num w:numId="12">
    <w:abstractNumId w:val="7"/>
  </w:num>
  <w:num w:numId="13">
    <w:abstractNumId w:val="6"/>
  </w:num>
  <w:num w:numId="14">
    <w:abstractNumId w:val="4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isplayHorizontalDrawingGridEvery w:val="2"/>
  <w:noPunctuationKerning/>
  <w:characterSpacingControl w:val="doNotCompress"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33D"/>
    <w:rsid w:val="00005FEB"/>
    <w:rsid w:val="000062D0"/>
    <w:rsid w:val="00007409"/>
    <w:rsid w:val="00022B95"/>
    <w:rsid w:val="00024D4A"/>
    <w:rsid w:val="00030A7E"/>
    <w:rsid w:val="00042FA9"/>
    <w:rsid w:val="00054F2C"/>
    <w:rsid w:val="000624E4"/>
    <w:rsid w:val="0007239B"/>
    <w:rsid w:val="00080849"/>
    <w:rsid w:val="00081773"/>
    <w:rsid w:val="00087CAA"/>
    <w:rsid w:val="00091FB7"/>
    <w:rsid w:val="00096B4A"/>
    <w:rsid w:val="000A1CA9"/>
    <w:rsid w:val="000B0DDE"/>
    <w:rsid w:val="000B3FF7"/>
    <w:rsid w:val="000C3791"/>
    <w:rsid w:val="000E6538"/>
    <w:rsid w:val="000E7954"/>
    <w:rsid w:val="00103EF3"/>
    <w:rsid w:val="00110451"/>
    <w:rsid w:val="0014121C"/>
    <w:rsid w:val="0015063A"/>
    <w:rsid w:val="0016110F"/>
    <w:rsid w:val="0016524D"/>
    <w:rsid w:val="00165758"/>
    <w:rsid w:val="00165D78"/>
    <w:rsid w:val="001731C9"/>
    <w:rsid w:val="00174128"/>
    <w:rsid w:val="00174A71"/>
    <w:rsid w:val="00185756"/>
    <w:rsid w:val="001A5580"/>
    <w:rsid w:val="001B431E"/>
    <w:rsid w:val="001C647C"/>
    <w:rsid w:val="001C7790"/>
    <w:rsid w:val="001D69C5"/>
    <w:rsid w:val="001F3803"/>
    <w:rsid w:val="002079BF"/>
    <w:rsid w:val="00210DB3"/>
    <w:rsid w:val="00216CC0"/>
    <w:rsid w:val="00221A4D"/>
    <w:rsid w:val="00227CD6"/>
    <w:rsid w:val="0024750A"/>
    <w:rsid w:val="00253A76"/>
    <w:rsid w:val="002707E0"/>
    <w:rsid w:val="00282380"/>
    <w:rsid w:val="00287909"/>
    <w:rsid w:val="002A3F29"/>
    <w:rsid w:val="002B0010"/>
    <w:rsid w:val="002C127F"/>
    <w:rsid w:val="002C7A6B"/>
    <w:rsid w:val="002D20EA"/>
    <w:rsid w:val="002E3B4C"/>
    <w:rsid w:val="00305783"/>
    <w:rsid w:val="00334612"/>
    <w:rsid w:val="00346A64"/>
    <w:rsid w:val="00347A18"/>
    <w:rsid w:val="0035010C"/>
    <w:rsid w:val="0036375C"/>
    <w:rsid w:val="00366EC0"/>
    <w:rsid w:val="0037084B"/>
    <w:rsid w:val="00380B13"/>
    <w:rsid w:val="00383295"/>
    <w:rsid w:val="00386978"/>
    <w:rsid w:val="00392CAA"/>
    <w:rsid w:val="00396B23"/>
    <w:rsid w:val="003B7039"/>
    <w:rsid w:val="003D05EE"/>
    <w:rsid w:val="003D675F"/>
    <w:rsid w:val="003E0A3C"/>
    <w:rsid w:val="003F2BE8"/>
    <w:rsid w:val="003F577F"/>
    <w:rsid w:val="004072AD"/>
    <w:rsid w:val="00411ACD"/>
    <w:rsid w:val="00413C98"/>
    <w:rsid w:val="00417985"/>
    <w:rsid w:val="00420C45"/>
    <w:rsid w:val="00427639"/>
    <w:rsid w:val="00427F11"/>
    <w:rsid w:val="00435845"/>
    <w:rsid w:val="00437001"/>
    <w:rsid w:val="004400B4"/>
    <w:rsid w:val="004440FA"/>
    <w:rsid w:val="0045184B"/>
    <w:rsid w:val="00454558"/>
    <w:rsid w:val="00462A64"/>
    <w:rsid w:val="00462E0A"/>
    <w:rsid w:val="00473C9A"/>
    <w:rsid w:val="00480621"/>
    <w:rsid w:val="004A66C7"/>
    <w:rsid w:val="004C1F14"/>
    <w:rsid w:val="004E1469"/>
    <w:rsid w:val="004E2517"/>
    <w:rsid w:val="004E4B8E"/>
    <w:rsid w:val="004F095C"/>
    <w:rsid w:val="004F2677"/>
    <w:rsid w:val="004F35FC"/>
    <w:rsid w:val="004F7EB2"/>
    <w:rsid w:val="00504B84"/>
    <w:rsid w:val="00515F2E"/>
    <w:rsid w:val="005232DF"/>
    <w:rsid w:val="00525B9E"/>
    <w:rsid w:val="00531B68"/>
    <w:rsid w:val="00537388"/>
    <w:rsid w:val="00541DFC"/>
    <w:rsid w:val="00542C20"/>
    <w:rsid w:val="005470E5"/>
    <w:rsid w:val="005476B0"/>
    <w:rsid w:val="00551B5A"/>
    <w:rsid w:val="00554DAF"/>
    <w:rsid w:val="00557EFF"/>
    <w:rsid w:val="00565319"/>
    <w:rsid w:val="005676AE"/>
    <w:rsid w:val="00573A6A"/>
    <w:rsid w:val="00575F91"/>
    <w:rsid w:val="00587CBF"/>
    <w:rsid w:val="005930C4"/>
    <w:rsid w:val="005934C5"/>
    <w:rsid w:val="00593EE4"/>
    <w:rsid w:val="005944C0"/>
    <w:rsid w:val="005A12BF"/>
    <w:rsid w:val="005A77E3"/>
    <w:rsid w:val="005A7FC8"/>
    <w:rsid w:val="005B47BA"/>
    <w:rsid w:val="005B6440"/>
    <w:rsid w:val="005D696C"/>
    <w:rsid w:val="005F2000"/>
    <w:rsid w:val="005F3056"/>
    <w:rsid w:val="005F4538"/>
    <w:rsid w:val="005F4A66"/>
    <w:rsid w:val="006011BF"/>
    <w:rsid w:val="0060556C"/>
    <w:rsid w:val="006121F0"/>
    <w:rsid w:val="0061324B"/>
    <w:rsid w:val="00614D55"/>
    <w:rsid w:val="00617A4D"/>
    <w:rsid w:val="006213DB"/>
    <w:rsid w:val="00633D7F"/>
    <w:rsid w:val="00636C22"/>
    <w:rsid w:val="00645DA4"/>
    <w:rsid w:val="00646224"/>
    <w:rsid w:val="006527C6"/>
    <w:rsid w:val="00683955"/>
    <w:rsid w:val="0068401F"/>
    <w:rsid w:val="006846BD"/>
    <w:rsid w:val="006876FE"/>
    <w:rsid w:val="006C5239"/>
    <w:rsid w:val="006C5ADF"/>
    <w:rsid w:val="006C6F0F"/>
    <w:rsid w:val="006D49CC"/>
    <w:rsid w:val="006D6441"/>
    <w:rsid w:val="006F33CD"/>
    <w:rsid w:val="006F378B"/>
    <w:rsid w:val="006F3CEE"/>
    <w:rsid w:val="006F555A"/>
    <w:rsid w:val="007065AB"/>
    <w:rsid w:val="00706D8E"/>
    <w:rsid w:val="00715383"/>
    <w:rsid w:val="0071770B"/>
    <w:rsid w:val="00725D00"/>
    <w:rsid w:val="00731A0A"/>
    <w:rsid w:val="00736C4A"/>
    <w:rsid w:val="00741BFD"/>
    <w:rsid w:val="007421D1"/>
    <w:rsid w:val="00743A7C"/>
    <w:rsid w:val="00745454"/>
    <w:rsid w:val="0074781B"/>
    <w:rsid w:val="00761A6C"/>
    <w:rsid w:val="00770888"/>
    <w:rsid w:val="00771C2E"/>
    <w:rsid w:val="00773FAA"/>
    <w:rsid w:val="0078239B"/>
    <w:rsid w:val="0079687E"/>
    <w:rsid w:val="00797D32"/>
    <w:rsid w:val="007B5092"/>
    <w:rsid w:val="007D2555"/>
    <w:rsid w:val="007D6E03"/>
    <w:rsid w:val="007E5851"/>
    <w:rsid w:val="00803AD0"/>
    <w:rsid w:val="00804140"/>
    <w:rsid w:val="00817B7E"/>
    <w:rsid w:val="00820137"/>
    <w:rsid w:val="00821091"/>
    <w:rsid w:val="008378E1"/>
    <w:rsid w:val="00843CB7"/>
    <w:rsid w:val="008440AD"/>
    <w:rsid w:val="00844C8F"/>
    <w:rsid w:val="00857E22"/>
    <w:rsid w:val="0086533D"/>
    <w:rsid w:val="0087546A"/>
    <w:rsid w:val="00880CC6"/>
    <w:rsid w:val="00891542"/>
    <w:rsid w:val="008C5ADC"/>
    <w:rsid w:val="008C72A2"/>
    <w:rsid w:val="008D56C7"/>
    <w:rsid w:val="008D6577"/>
    <w:rsid w:val="008E0493"/>
    <w:rsid w:val="008E3A7C"/>
    <w:rsid w:val="008F1AF2"/>
    <w:rsid w:val="00931D90"/>
    <w:rsid w:val="00944562"/>
    <w:rsid w:val="009659A3"/>
    <w:rsid w:val="00973996"/>
    <w:rsid w:val="00983638"/>
    <w:rsid w:val="00987116"/>
    <w:rsid w:val="0098727E"/>
    <w:rsid w:val="00996C00"/>
    <w:rsid w:val="009C089C"/>
    <w:rsid w:val="009C0996"/>
    <w:rsid w:val="009D625A"/>
    <w:rsid w:val="009E6F99"/>
    <w:rsid w:val="00A05499"/>
    <w:rsid w:val="00A12A50"/>
    <w:rsid w:val="00A20CC0"/>
    <w:rsid w:val="00A253DF"/>
    <w:rsid w:val="00A267B4"/>
    <w:rsid w:val="00A30BC4"/>
    <w:rsid w:val="00A34EFB"/>
    <w:rsid w:val="00A4121D"/>
    <w:rsid w:val="00A41CDB"/>
    <w:rsid w:val="00A510EE"/>
    <w:rsid w:val="00A65C95"/>
    <w:rsid w:val="00A70F6A"/>
    <w:rsid w:val="00A82FC0"/>
    <w:rsid w:val="00A83420"/>
    <w:rsid w:val="00A85CEC"/>
    <w:rsid w:val="00A86554"/>
    <w:rsid w:val="00A9588F"/>
    <w:rsid w:val="00A96B8B"/>
    <w:rsid w:val="00AC536E"/>
    <w:rsid w:val="00AC634F"/>
    <w:rsid w:val="00AD5A2C"/>
    <w:rsid w:val="00AE16D0"/>
    <w:rsid w:val="00AE4BC5"/>
    <w:rsid w:val="00AF217D"/>
    <w:rsid w:val="00AF3DCC"/>
    <w:rsid w:val="00AF7AE7"/>
    <w:rsid w:val="00B009FF"/>
    <w:rsid w:val="00B0502A"/>
    <w:rsid w:val="00B13B73"/>
    <w:rsid w:val="00B14913"/>
    <w:rsid w:val="00B170D6"/>
    <w:rsid w:val="00B17851"/>
    <w:rsid w:val="00B22744"/>
    <w:rsid w:val="00B25538"/>
    <w:rsid w:val="00B367DE"/>
    <w:rsid w:val="00B37756"/>
    <w:rsid w:val="00B44126"/>
    <w:rsid w:val="00B650C7"/>
    <w:rsid w:val="00B70F36"/>
    <w:rsid w:val="00B77C74"/>
    <w:rsid w:val="00B97806"/>
    <w:rsid w:val="00BB1E70"/>
    <w:rsid w:val="00BC4A69"/>
    <w:rsid w:val="00BD2F28"/>
    <w:rsid w:val="00C06B4D"/>
    <w:rsid w:val="00C077B2"/>
    <w:rsid w:val="00C248E3"/>
    <w:rsid w:val="00C306CD"/>
    <w:rsid w:val="00C65A2C"/>
    <w:rsid w:val="00C66C4A"/>
    <w:rsid w:val="00C832DA"/>
    <w:rsid w:val="00C85353"/>
    <w:rsid w:val="00C95C67"/>
    <w:rsid w:val="00C9631D"/>
    <w:rsid w:val="00C96354"/>
    <w:rsid w:val="00CA048E"/>
    <w:rsid w:val="00CA05CB"/>
    <w:rsid w:val="00CC1D75"/>
    <w:rsid w:val="00CC4942"/>
    <w:rsid w:val="00CC4A33"/>
    <w:rsid w:val="00CD16B7"/>
    <w:rsid w:val="00CD2959"/>
    <w:rsid w:val="00CD37BE"/>
    <w:rsid w:val="00CD5D05"/>
    <w:rsid w:val="00CE263B"/>
    <w:rsid w:val="00CF3B09"/>
    <w:rsid w:val="00D0322F"/>
    <w:rsid w:val="00D142B0"/>
    <w:rsid w:val="00D31150"/>
    <w:rsid w:val="00D554EC"/>
    <w:rsid w:val="00D55E6F"/>
    <w:rsid w:val="00D60258"/>
    <w:rsid w:val="00D7668A"/>
    <w:rsid w:val="00D82BA1"/>
    <w:rsid w:val="00D91B38"/>
    <w:rsid w:val="00D97A5E"/>
    <w:rsid w:val="00DA6D0F"/>
    <w:rsid w:val="00DB20E6"/>
    <w:rsid w:val="00DB4B71"/>
    <w:rsid w:val="00DC096E"/>
    <w:rsid w:val="00DC3490"/>
    <w:rsid w:val="00DD29F2"/>
    <w:rsid w:val="00DE509C"/>
    <w:rsid w:val="00E10D4B"/>
    <w:rsid w:val="00E139A8"/>
    <w:rsid w:val="00E145DA"/>
    <w:rsid w:val="00E31C60"/>
    <w:rsid w:val="00E32BFF"/>
    <w:rsid w:val="00E70810"/>
    <w:rsid w:val="00E80E61"/>
    <w:rsid w:val="00E80FA3"/>
    <w:rsid w:val="00E86796"/>
    <w:rsid w:val="00E93AA9"/>
    <w:rsid w:val="00E96D1F"/>
    <w:rsid w:val="00E97F30"/>
    <w:rsid w:val="00EA4A6D"/>
    <w:rsid w:val="00EC388C"/>
    <w:rsid w:val="00EC41A2"/>
    <w:rsid w:val="00ED69CC"/>
    <w:rsid w:val="00EE47B2"/>
    <w:rsid w:val="00EF7847"/>
    <w:rsid w:val="00F10804"/>
    <w:rsid w:val="00F12F2D"/>
    <w:rsid w:val="00F12F71"/>
    <w:rsid w:val="00F17BB0"/>
    <w:rsid w:val="00F20F8F"/>
    <w:rsid w:val="00F3189A"/>
    <w:rsid w:val="00F57287"/>
    <w:rsid w:val="00F61D1D"/>
    <w:rsid w:val="00F739B1"/>
    <w:rsid w:val="00F749BB"/>
    <w:rsid w:val="00F94771"/>
    <w:rsid w:val="00FA4EDD"/>
    <w:rsid w:val="00FA5E1D"/>
    <w:rsid w:val="00FC4966"/>
    <w:rsid w:val="00FE303C"/>
    <w:rsid w:val="00FE4999"/>
    <w:rsid w:val="00FE6F45"/>
    <w:rsid w:val="00FE77DF"/>
    <w:rsid w:val="00FF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73F200BA"/>
  <w15:docId w15:val="{FC98EF09-036D-4235-A443-56474A13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rial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95C"/>
    <w:rPr>
      <w:sz w:val="24"/>
      <w:szCs w:val="24"/>
      <w:lang w:val="es-ES"/>
    </w:rPr>
  </w:style>
  <w:style w:type="paragraph" w:styleId="Ttulo1">
    <w:name w:val="heading 1"/>
    <w:basedOn w:val="Normal"/>
    <w:next w:val="Normal"/>
    <w:link w:val="Ttulo1Car"/>
    <w:qFormat/>
    <w:pPr>
      <w:keepNext/>
      <w:keepLines/>
      <w:spacing w:before="480"/>
      <w:outlineLvl w:val="0"/>
    </w:pPr>
    <w:rPr>
      <w:rFonts w:ascii="Cambria" w:hAnsi="Cambria"/>
      <w:b/>
      <w:bCs/>
      <w:color w:val="4F81BD"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1"/>
    </w:pPr>
    <w:rPr>
      <w:rFonts w:eastAsia="Arial Unicode MS" w:cs="Times New Roman"/>
      <w:b/>
      <w:bCs/>
      <w:sz w:val="36"/>
      <w:szCs w:val="20"/>
      <w:lang w:val="en-GB" w:eastAsia="x-none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qFormat/>
    <w:pPr>
      <w:keepNext/>
      <w:keepLines/>
      <w:spacing w:before="240" w:after="60"/>
      <w:outlineLvl w:val="3"/>
    </w:pPr>
    <w:rPr>
      <w:rFonts w:ascii="Cambria" w:hAnsi="Cambria"/>
      <w:b/>
      <w:bCs/>
      <w:color w:val="4F81BD"/>
    </w:rPr>
  </w:style>
  <w:style w:type="paragraph" w:styleId="Ttulo5">
    <w:name w:val="heading 5"/>
    <w:basedOn w:val="Normal"/>
    <w:next w:val="Normal"/>
    <w:link w:val="Ttulo5Car"/>
    <w:qFormat/>
    <w:pPr>
      <w:keepNext/>
      <w:keepLines/>
      <w:spacing w:before="240" w:after="60"/>
      <w:outlineLvl w:val="4"/>
    </w:pPr>
    <w:rPr>
      <w:rFonts w:ascii="Cambria" w:hAnsi="Cambria"/>
      <w:b/>
      <w:bCs/>
      <w:color w:val="4F81BD"/>
    </w:rPr>
  </w:style>
  <w:style w:type="paragraph" w:styleId="Ttulo6">
    <w:name w:val="heading 6"/>
    <w:basedOn w:val="Normal"/>
    <w:next w:val="Normal"/>
    <w:link w:val="Ttulo6Car"/>
    <w:qFormat/>
    <w:pPr>
      <w:keepNext/>
      <w:keepLines/>
      <w:spacing w:before="240" w:after="60"/>
      <w:outlineLvl w:val="5"/>
    </w:pPr>
    <w:rPr>
      <w:rFonts w:ascii="Cambria" w:hAnsi="Cambria"/>
      <w:b/>
      <w:bCs/>
      <w:color w:val="4F81BD"/>
    </w:rPr>
  </w:style>
  <w:style w:type="paragraph" w:styleId="Ttulo7">
    <w:name w:val="heading 7"/>
    <w:basedOn w:val="Normal"/>
    <w:next w:val="Normal"/>
    <w:link w:val="Ttulo7Car"/>
    <w:qFormat/>
    <w:pPr>
      <w:keepNext/>
      <w:keepLines/>
      <w:spacing w:before="240" w:after="60"/>
      <w:outlineLvl w:val="6"/>
    </w:pPr>
    <w:rPr>
      <w:rFonts w:ascii="Cambria" w:hAnsi="Cambria"/>
      <w:b/>
      <w:bCs/>
      <w:color w:val="4F81BD"/>
    </w:rPr>
  </w:style>
  <w:style w:type="paragraph" w:styleId="Ttulo8">
    <w:name w:val="heading 8"/>
    <w:basedOn w:val="Normal"/>
    <w:next w:val="Normal"/>
    <w:link w:val="Ttulo8Car"/>
    <w:qFormat/>
    <w:pPr>
      <w:keepNext/>
      <w:keepLines/>
      <w:spacing w:before="240" w:after="60"/>
      <w:outlineLvl w:val="7"/>
    </w:pPr>
    <w:rPr>
      <w:rFonts w:ascii="Cambria" w:hAnsi="Cambria"/>
      <w:b/>
      <w:bCs/>
      <w:color w:val="4F81BD"/>
    </w:rPr>
  </w:style>
  <w:style w:type="paragraph" w:styleId="Ttulo9">
    <w:name w:val="heading 9"/>
    <w:basedOn w:val="Normal"/>
    <w:next w:val="Normal"/>
    <w:link w:val="Ttulo9Car"/>
    <w:qFormat/>
    <w:pPr>
      <w:keepNext/>
      <w:keepLines/>
      <w:spacing w:before="240" w:after="60"/>
      <w:outlineLvl w:val="8"/>
    </w:pPr>
    <w:rPr>
      <w:rFonts w:ascii="Cambria" w:hAnsi="Cambria"/>
      <w:b/>
      <w:b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mbria" w:hAnsi="Cambria" w:hint="default"/>
      <w:b/>
      <w:bCs/>
      <w:color w:val="4F81BD"/>
      <w:sz w:val="28"/>
      <w:szCs w:val="28"/>
    </w:rPr>
  </w:style>
  <w:style w:type="character" w:customStyle="1" w:styleId="Ttulo3Car">
    <w:name w:val="Título 3 Car"/>
    <w:link w:val="Ttulo3"/>
    <w:rPr>
      <w:rFonts w:ascii="Cambria" w:hAnsi="Cambria" w:hint="default"/>
      <w:b/>
      <w:bCs/>
      <w:color w:val="4F81BD"/>
    </w:rPr>
  </w:style>
  <w:style w:type="character" w:customStyle="1" w:styleId="Ttulo4Car">
    <w:name w:val="Título 4 Car"/>
    <w:link w:val="Ttulo4"/>
    <w:rPr>
      <w:rFonts w:ascii="Cambria" w:hAnsi="Cambria" w:hint="default"/>
      <w:b/>
      <w:bCs/>
      <w:color w:val="4F81BD"/>
    </w:rPr>
  </w:style>
  <w:style w:type="character" w:customStyle="1" w:styleId="Ttulo5Car">
    <w:name w:val="Título 5 Car"/>
    <w:link w:val="Ttulo5"/>
    <w:rPr>
      <w:rFonts w:ascii="Cambria" w:hAnsi="Cambria" w:hint="default"/>
      <w:b/>
      <w:bCs/>
      <w:color w:val="4F81BD"/>
    </w:rPr>
  </w:style>
  <w:style w:type="character" w:customStyle="1" w:styleId="Ttulo6Car">
    <w:name w:val="Título 6 Car"/>
    <w:link w:val="Ttulo6"/>
    <w:rPr>
      <w:rFonts w:ascii="Cambria" w:hAnsi="Cambria" w:hint="default"/>
      <w:b/>
      <w:bCs/>
      <w:color w:val="4F81BD"/>
    </w:rPr>
  </w:style>
  <w:style w:type="character" w:customStyle="1" w:styleId="Ttulo7Car">
    <w:name w:val="Título 7 Car"/>
    <w:link w:val="Ttulo7"/>
    <w:rPr>
      <w:rFonts w:ascii="Cambria" w:hAnsi="Cambria" w:hint="default"/>
      <w:b/>
      <w:bCs/>
      <w:color w:val="4F81BD"/>
    </w:rPr>
  </w:style>
  <w:style w:type="character" w:customStyle="1" w:styleId="Ttulo8Car">
    <w:name w:val="Título 8 Car"/>
    <w:link w:val="Ttulo8"/>
    <w:rPr>
      <w:rFonts w:ascii="Cambria" w:hAnsi="Cambria" w:hint="default"/>
      <w:b/>
      <w:bCs/>
      <w:color w:val="4F81BD"/>
    </w:rPr>
  </w:style>
  <w:style w:type="character" w:customStyle="1" w:styleId="Ttulo9Car">
    <w:name w:val="Título 9 Car"/>
    <w:link w:val="Ttulo9"/>
    <w:rPr>
      <w:rFonts w:ascii="Cambria" w:hAnsi="Cambria" w:hint="default"/>
      <w:b/>
      <w:bCs/>
      <w:color w:val="4F81BD"/>
    </w:rPr>
  </w:style>
  <w:style w:type="character" w:styleId="Hipervnculo">
    <w:name w:val="Hyperlink"/>
    <w:uiPriority w:val="99"/>
    <w:unhideWhenUsed/>
    <w:rsid w:val="00DB4B71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paragraphstyle16">
    <w:name w:val="paragraph_style_16"/>
    <w:basedOn w:val="Normal"/>
    <w:rsid w:val="005232DF"/>
    <w:pPr>
      <w:spacing w:before="100" w:beforeAutospacing="1" w:after="100" w:afterAutospacing="1"/>
    </w:pPr>
  </w:style>
  <w:style w:type="paragraph" w:styleId="Sangra2detindependiente">
    <w:name w:val="Body Text Indent 2"/>
    <w:basedOn w:val="Normal"/>
    <w:link w:val="Sangra2detindependienteCar"/>
    <w:rsid w:val="00542C20"/>
    <w:pPr>
      <w:ind w:firstLine="540"/>
      <w:jc w:val="both"/>
    </w:pPr>
    <w:rPr>
      <w:rFonts w:cs="Times New Roman"/>
      <w:i/>
      <w:iCs/>
      <w:lang w:val="x-none" w:eastAsia="x-none"/>
    </w:rPr>
  </w:style>
  <w:style w:type="character" w:customStyle="1" w:styleId="Sangra2detindependienteCar">
    <w:name w:val="Sangría 2 de t. independiente Car"/>
    <w:link w:val="Sangra2detindependiente"/>
    <w:rsid w:val="00542C20"/>
    <w:rPr>
      <w:rFonts w:cs="Times New Roman"/>
      <w:i/>
      <w:iCs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unhideWhenUsed/>
    <w:rsid w:val="00462E0A"/>
    <w:pPr>
      <w:spacing w:before="100" w:beforeAutospacing="1" w:after="100" w:afterAutospacing="1"/>
    </w:pPr>
    <w:rPr>
      <w:rFonts w:cs="Times New Roman"/>
    </w:rPr>
  </w:style>
  <w:style w:type="character" w:customStyle="1" w:styleId="Ninguno">
    <w:name w:val="Ninguno"/>
    <w:rsid w:val="00A86554"/>
  </w:style>
  <w:style w:type="character" w:customStyle="1" w:styleId="Hyperlink0">
    <w:name w:val="Hyperlink.0"/>
    <w:rsid w:val="00A86554"/>
    <w:rPr>
      <w:rFonts w:ascii="Arial" w:eastAsia="Arial" w:hAnsi="Arial" w:cs="Arial"/>
      <w:color w:val="0000FF"/>
      <w:u w:val="single" w:color="0000FF"/>
    </w:rPr>
  </w:style>
  <w:style w:type="paragraph" w:styleId="Prrafodelista">
    <w:name w:val="List Paragraph"/>
    <w:basedOn w:val="Normal"/>
    <w:uiPriority w:val="34"/>
    <w:qFormat/>
    <w:rsid w:val="00575F91"/>
    <w:pPr>
      <w:ind w:left="708"/>
    </w:pPr>
    <w:rPr>
      <w:rFonts w:cs="Times New Roman"/>
    </w:rPr>
  </w:style>
  <w:style w:type="character" w:styleId="Textoennegrita">
    <w:name w:val="Strong"/>
    <w:qFormat/>
    <w:rsid w:val="00575F91"/>
    <w:rPr>
      <w:b/>
      <w:bCs/>
    </w:rPr>
  </w:style>
  <w:style w:type="table" w:styleId="Tablaconcolumnas5">
    <w:name w:val="Table Columns 5"/>
    <w:basedOn w:val="Tablanormal"/>
    <w:rsid w:val="001C647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istamedia1">
    <w:name w:val="Medium List 1"/>
    <w:basedOn w:val="Tablanormal"/>
    <w:uiPriority w:val="65"/>
    <w:rsid w:val="001C647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 Math" w:eastAsia="Times New Roman" w:hAnsi="Cambria Math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Tablaconcolumnas1">
    <w:name w:val="Table Columns 1"/>
    <w:basedOn w:val="Tablanormal"/>
    <w:rsid w:val="001C647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rsid w:val="00652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0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RABAJOS%20PENDIENTES\PLANTILLAS%20UNIDAD%20DE%20TR&#193;FICO\PLANTILLAS%202013\INFORMES\INFORME%20POLICIAL%20DE%20TR&#193;FIC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00AA1-CFDE-4B6D-B2DF-BEBFE64EC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POLICIAL DE TRÁFICO</Template>
  <TotalTime>12</TotalTime>
  <Pages>4</Pages>
  <Words>522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SOLICITUDES ONLINE “TU AYUNTAMIENTO EN CASA”</vt:lpstr>
    </vt:vector>
  </TitlesOfParts>
  <Company>Dark</Company>
  <LinksUpToDate>false</LinksUpToDate>
  <CharactersWithSpaces>3334</CharactersWithSpaces>
  <SharedDoc>false</SharedDoc>
  <HLinks>
    <vt:vector size="6" baseType="variant">
      <vt:variant>
        <vt:i4>1966100</vt:i4>
      </vt:variant>
      <vt:variant>
        <vt:i4>0</vt:i4>
      </vt:variant>
      <vt:variant>
        <vt:i4>0</vt:i4>
      </vt:variant>
      <vt:variant>
        <vt:i4>5</vt:i4>
      </vt:variant>
      <vt:variant>
        <vt:lpwstr>http://www.traficoalcala.es/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SOLICITUDES ONLINE “TU AYUNTAMIENTO EN CASA”</dc:title>
  <dc:subject/>
  <dc:creator>Usuario</dc:creator>
  <cp:keywords/>
  <cp:lastModifiedBy>Jose Emilio Vivas Caraballo</cp:lastModifiedBy>
  <cp:revision>4</cp:revision>
  <cp:lastPrinted>2016-11-07T09:34:00Z</cp:lastPrinted>
  <dcterms:created xsi:type="dcterms:W3CDTF">2022-06-11T17:13:00Z</dcterms:created>
  <dcterms:modified xsi:type="dcterms:W3CDTF">2022-06-14T16:54:00Z</dcterms:modified>
</cp:coreProperties>
</file>